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5AF3" w14:textId="3F729201" w:rsidR="00C26BAC" w:rsidRPr="00AC12A9" w:rsidRDefault="00AC52D9">
      <w:pPr>
        <w:rPr>
          <w:rFonts w:cstheme="minorHAnsi"/>
          <w:sz w:val="24"/>
          <w:szCs w:val="24"/>
        </w:rPr>
      </w:pPr>
      <w:r w:rsidRPr="00AC12A9">
        <w:rPr>
          <w:rFonts w:cstheme="minorHAnsi"/>
          <w:bCs/>
          <w:noProof/>
          <w:color w:val="A5300F" w:themeColor="accent1"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14D816E1" wp14:editId="77B3F926">
                <wp:simplePos x="0" y="0"/>
                <wp:positionH relativeFrom="column">
                  <wp:posOffset>4983187</wp:posOffset>
                </wp:positionH>
                <wp:positionV relativeFrom="paragraph">
                  <wp:posOffset>293956</wp:posOffset>
                </wp:positionV>
                <wp:extent cx="1567180" cy="1647092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80" cy="16470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4126F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Church Lane,</w:t>
                            </w:r>
                          </w:p>
                          <w:p w14:paraId="5BF3D203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New Mills,</w:t>
                            </w:r>
                          </w:p>
                          <w:p w14:paraId="33CCA4F1" w14:textId="77777777" w:rsidR="009C65CF" w:rsidRPr="009C65CF" w:rsidRDefault="009C65CF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High Peak.</w:t>
                            </w:r>
                          </w:p>
                          <w:p w14:paraId="4CE081F3" w14:textId="77777777" w:rsidR="00472B19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SK22 4NP</w:t>
                            </w:r>
                          </w:p>
                          <w:p w14:paraId="5BE61D4B" w14:textId="77777777" w:rsidR="00472B19" w:rsidRDefault="00472B19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9C65CF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01663 743222</w:t>
                            </w:r>
                          </w:p>
                          <w:p w14:paraId="514AE5B8" w14:textId="77777777" w:rsidR="00E2270C" w:rsidRDefault="00E2270C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</w:p>
                          <w:p w14:paraId="71D43EB8" w14:textId="0CE3E22B" w:rsidR="00E2270C" w:rsidRPr="009C65CF" w:rsidRDefault="00E2270C" w:rsidP="00472B19">
                            <w:pPr>
                              <w:spacing w:after="0" w:line="240" w:lineRule="auto"/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</w:pPr>
                            <w:r w:rsidRPr="00E2270C">
                              <w:rPr>
                                <w:bCs/>
                                <w:color w:val="A5300F" w:themeColor="accent1"/>
                                <w:sz w:val="28"/>
                                <w:szCs w:val="32"/>
                              </w:rPr>
                              <w:t>29/1/26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816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2.4pt;margin-top:23.15pt;width:123.4pt;height:129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" stroked="f" strokeweight="0">
                <v:textbox>
                  <w:txbxContent>
                    <w:p w14:paraId="0C74126F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Church Lane,</w:t>
                      </w:r>
                    </w:p>
                    <w:p w14:paraId="5BF3D203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New Mills,</w:t>
                      </w:r>
                    </w:p>
                    <w:p w14:paraId="33CCA4F1" w14:textId="77777777" w:rsidR="009C65CF" w:rsidRPr="009C65CF" w:rsidRDefault="009C65CF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High Peak.</w:t>
                      </w:r>
                    </w:p>
                    <w:p w14:paraId="4CE081F3" w14:textId="77777777" w:rsidR="00472B19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SK22 4NP</w:t>
                      </w:r>
                    </w:p>
                    <w:p w14:paraId="5BE61D4B" w14:textId="77777777" w:rsidR="00472B19" w:rsidRDefault="00472B19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9C65CF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01663 743222</w:t>
                      </w:r>
                    </w:p>
                    <w:p w14:paraId="514AE5B8" w14:textId="77777777" w:rsidR="00E2270C" w:rsidRDefault="00E2270C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</w:p>
                    <w:p w14:paraId="71D43EB8" w14:textId="0CE3E22B" w:rsidR="00E2270C" w:rsidRPr="009C65CF" w:rsidRDefault="00E2270C" w:rsidP="00472B19">
                      <w:pPr>
                        <w:spacing w:after="0" w:line="240" w:lineRule="auto"/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</w:pPr>
                      <w:r w:rsidRPr="00E2270C">
                        <w:rPr>
                          <w:bCs/>
                          <w:color w:val="A5300F" w:themeColor="accent1"/>
                          <w:sz w:val="28"/>
                          <w:szCs w:val="32"/>
                        </w:rPr>
                        <w:t>29/1/26</w:t>
                      </w:r>
                    </w:p>
                  </w:txbxContent>
                </v:textbox>
              </v:shape>
            </w:pict>
          </mc:Fallback>
        </mc:AlternateContent>
      </w:r>
      <w:r w:rsidR="008A3D0F" w:rsidRPr="00AC12A9">
        <w:rPr>
          <w:rFonts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31C351BC" wp14:editId="180E9638">
            <wp:simplePos x="0" y="0"/>
            <wp:positionH relativeFrom="column">
              <wp:posOffset>1194435</wp:posOffset>
            </wp:positionH>
            <wp:positionV relativeFrom="paragraph">
              <wp:posOffset>294005</wp:posOffset>
            </wp:positionV>
            <wp:extent cx="3629025" cy="1248447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Georges School Art - Colou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248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D0F" w:rsidRPr="00AC12A9">
        <w:rPr>
          <w:rFonts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5" behindDoc="1" locked="0" layoutInCell="1" allowOverlap="1" wp14:anchorId="594851A9" wp14:editId="10C5AD61">
            <wp:simplePos x="0" y="0"/>
            <wp:positionH relativeFrom="margin">
              <wp:posOffset>-28575</wp:posOffset>
            </wp:positionH>
            <wp:positionV relativeFrom="paragraph">
              <wp:posOffset>299720</wp:posOffset>
            </wp:positionV>
            <wp:extent cx="1062000" cy="403200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000" cy="40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rFonts w:cstheme="minorHAnsi"/>
          <w:sz w:val="24"/>
          <w:szCs w:val="24"/>
        </w:rPr>
        <w:id w:val="-1998568390"/>
        <w:docPartObj>
          <w:docPartGallery w:val="Cover Pages"/>
          <w:docPartUnique/>
        </w:docPartObj>
      </w:sdtPr>
      <w:sdtContent>
        <w:p w14:paraId="3CF3027B" w14:textId="76088210" w:rsidR="00EE3204" w:rsidRPr="00AC12A9" w:rsidRDefault="00EF06F2">
          <w:pPr>
            <w:rPr>
              <w:rFonts w:cstheme="minorHAnsi"/>
              <w:sz w:val="24"/>
              <w:szCs w:val="24"/>
            </w:rPr>
          </w:pPr>
          <w:r w:rsidRPr="00AC12A9">
            <w:rPr>
              <w:rFonts w:cstheme="minorHAnsi"/>
              <w:noProof/>
              <w:sz w:val="24"/>
              <w:szCs w:val="24"/>
              <w:lang w:val="en-GB" w:eastAsia="en-GB"/>
            </w:rPr>
            <w:drawing>
              <wp:anchor distT="0" distB="0" distL="114300" distR="114300" simplePos="0" relativeHeight="251658243" behindDoc="1" locked="1" layoutInCell="1" allowOverlap="1" wp14:anchorId="7B445EBE" wp14:editId="0B3BED68">
                <wp:simplePos x="0" y="0"/>
                <wp:positionH relativeFrom="margin">
                  <wp:posOffset>2887980</wp:posOffset>
                </wp:positionH>
                <wp:positionV relativeFrom="margin">
                  <wp:posOffset>8576945</wp:posOffset>
                </wp:positionV>
                <wp:extent cx="712470" cy="712470"/>
                <wp:effectExtent l="0" t="0" r="0" b="0"/>
                <wp:wrapNone/>
                <wp:docPr id="6" name="Picture 6" descr="http://www.st-georgescofe.co.uk/wp-content/uploads/wppa/28.jpg?ver=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http://www.st-georgescofe.co.uk/wp-content/uploads/wppa/28.jpg?ver=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2470" cy="71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C12A9">
            <w:rPr>
              <w:rFonts w:cstheme="minorHAnsi"/>
              <w:noProof/>
              <w:sz w:val="24"/>
              <w:szCs w:val="24"/>
              <w:lang w:val="en-GB" w:eastAsia="en-GB"/>
            </w:rPr>
            <w:drawing>
              <wp:anchor distT="0" distB="0" distL="114300" distR="114300" simplePos="0" relativeHeight="251658244" behindDoc="1" locked="1" layoutInCell="1" allowOverlap="1" wp14:anchorId="037B597B" wp14:editId="244F8DE7">
                <wp:simplePos x="0" y="0"/>
                <wp:positionH relativeFrom="margin">
                  <wp:posOffset>1088390</wp:posOffset>
                </wp:positionH>
                <wp:positionV relativeFrom="margin">
                  <wp:posOffset>8652510</wp:posOffset>
                </wp:positionV>
                <wp:extent cx="969645" cy="664845"/>
                <wp:effectExtent l="0" t="0" r="1905" b="1905"/>
                <wp:wrapNone/>
                <wp:docPr id="9" name="Picture 9" descr="http://www.chesterfieldpost.co.uk/public_services/mp_politics/images/stop_bullying_derbys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http://www.chesterfieldpost.co.uk/public_services/mp_politics/images/stop_bullying_derbys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964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AC12A9">
            <w:rPr>
              <w:rFonts w:cstheme="minorHAnsi"/>
              <w:noProof/>
              <w:sz w:val="24"/>
              <w:szCs w:val="24"/>
              <w:lang w:val="en-GB" w:eastAsia="en-GB"/>
            </w:rPr>
            <w:drawing>
              <wp:anchor distT="0" distB="0" distL="114300" distR="114300" simplePos="0" relativeHeight="251658242" behindDoc="1" locked="1" layoutInCell="1" allowOverlap="1" wp14:anchorId="0D2A134B" wp14:editId="5C98B80A">
                <wp:simplePos x="0" y="0"/>
                <wp:positionH relativeFrom="margin">
                  <wp:posOffset>-348615</wp:posOffset>
                </wp:positionH>
                <wp:positionV relativeFrom="margin">
                  <wp:posOffset>8669655</wp:posOffset>
                </wp:positionV>
                <wp:extent cx="946785" cy="581025"/>
                <wp:effectExtent l="0" t="0" r="5715" b="9525"/>
                <wp:wrapNone/>
                <wp:docPr id="5" name="Picture 5" descr="http://www.st-georgescofe.co.uk/wp-content/uploads/wppa/27.jpg?ver=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http://www.st-georgescofe.co.uk/wp-content/uploads/wppa/27.jpg?ver=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678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B2F93B" w14:textId="7AE4119F" w:rsidR="00EE3204" w:rsidRPr="00AC12A9" w:rsidRDefault="00795DAD" w:rsidP="00E9158A">
          <w:pPr>
            <w:tabs>
              <w:tab w:val="left" w:pos="1632"/>
              <w:tab w:val="left" w:pos="2925"/>
            </w:tabs>
            <w:rPr>
              <w:rFonts w:cstheme="minorHAnsi"/>
              <w:sz w:val="24"/>
              <w:szCs w:val="24"/>
            </w:rPr>
          </w:pPr>
          <w:r w:rsidRPr="00AC12A9">
            <w:rPr>
              <w:rFonts w:cstheme="minorHAnsi"/>
              <w:sz w:val="24"/>
              <w:szCs w:val="24"/>
            </w:rPr>
            <w:tab/>
          </w:r>
          <w:r w:rsidR="00E9158A" w:rsidRPr="00AC12A9">
            <w:rPr>
              <w:rFonts w:cstheme="minorHAnsi"/>
              <w:sz w:val="24"/>
              <w:szCs w:val="24"/>
            </w:rPr>
            <w:tab/>
          </w:r>
        </w:p>
        <w:p w14:paraId="5A103063" w14:textId="1A45651B" w:rsidR="00836278" w:rsidRPr="00AC12A9" w:rsidRDefault="00A65A97" w:rsidP="00A65A97">
          <w:pPr>
            <w:tabs>
              <w:tab w:val="left" w:pos="3492"/>
            </w:tabs>
            <w:spacing w:after="0"/>
            <w:rPr>
              <w:rFonts w:cstheme="minorHAnsi"/>
              <w:sz w:val="24"/>
              <w:szCs w:val="24"/>
            </w:rPr>
          </w:pPr>
          <w:r>
            <w:rPr>
              <w:rFonts w:cstheme="minorHAnsi"/>
              <w:sz w:val="24"/>
              <w:szCs w:val="24"/>
            </w:rPr>
            <w:tab/>
          </w:r>
        </w:p>
        <w:p w14:paraId="3A1D2BA5" w14:textId="46A45F72" w:rsidR="00836278" w:rsidRPr="00AC12A9" w:rsidRDefault="00ED2872" w:rsidP="00ED2872">
          <w:pPr>
            <w:tabs>
              <w:tab w:val="left" w:pos="6564"/>
            </w:tabs>
            <w:spacing w:after="0"/>
            <w:rPr>
              <w:rFonts w:cstheme="minorHAnsi"/>
              <w:sz w:val="24"/>
              <w:szCs w:val="24"/>
            </w:rPr>
          </w:pPr>
          <w:r w:rsidRPr="00AC12A9">
            <w:rPr>
              <w:rFonts w:cstheme="minorHAnsi"/>
              <w:sz w:val="24"/>
              <w:szCs w:val="24"/>
            </w:rPr>
            <w:tab/>
          </w:r>
        </w:p>
        <w:p w14:paraId="0C201F14" w14:textId="77777777" w:rsidR="00836278" w:rsidRPr="00AC12A9" w:rsidRDefault="00836278" w:rsidP="00836278">
          <w:pPr>
            <w:spacing w:after="0"/>
            <w:jc w:val="center"/>
            <w:rPr>
              <w:rFonts w:cstheme="minorHAnsi"/>
              <w:sz w:val="24"/>
              <w:szCs w:val="24"/>
            </w:rPr>
          </w:pPr>
        </w:p>
        <w:p w14:paraId="4754F657" w14:textId="5D126EE1" w:rsidR="00836278" w:rsidRPr="00AC12A9" w:rsidRDefault="00836278" w:rsidP="00836278">
          <w:pPr>
            <w:spacing w:after="0"/>
            <w:jc w:val="center"/>
            <w:rPr>
              <w:rFonts w:cstheme="minorHAnsi"/>
              <w:sz w:val="24"/>
              <w:szCs w:val="24"/>
            </w:rPr>
          </w:pPr>
        </w:p>
        <w:p w14:paraId="217B4AAA" w14:textId="39F75FE1" w:rsidR="009C65CF" w:rsidRPr="00AC12A9" w:rsidRDefault="008027D5" w:rsidP="00836278">
          <w:pPr>
            <w:spacing w:after="0" w:line="240" w:lineRule="auto"/>
            <w:jc w:val="center"/>
            <w:rPr>
              <w:rFonts w:cstheme="minorHAnsi"/>
              <w:b/>
              <w:bCs/>
              <w:color w:val="323232" w:themeColor="text2"/>
              <w:sz w:val="24"/>
              <w:szCs w:val="24"/>
              <w:lang w:val="en-GB"/>
            </w:rPr>
          </w:pPr>
          <w:r w:rsidRPr="00AC12A9">
            <w:rPr>
              <w:rFonts w:cstheme="minorHAnsi"/>
              <w:b/>
              <w:bCs/>
              <w:color w:val="323232" w:themeColor="text2"/>
              <w:sz w:val="24"/>
              <w:szCs w:val="24"/>
              <w:lang w:val="en-GB"/>
            </w:rPr>
            <w:t>St George’s C of E</w:t>
          </w:r>
          <w:r w:rsidR="00836278" w:rsidRPr="00AC12A9">
            <w:rPr>
              <w:rFonts w:cstheme="minorHAnsi"/>
              <w:b/>
              <w:bCs/>
              <w:color w:val="323232" w:themeColor="text2"/>
              <w:sz w:val="24"/>
              <w:szCs w:val="24"/>
              <w:lang w:val="en-GB"/>
            </w:rPr>
            <w:t xml:space="preserve"> Primary School</w:t>
          </w:r>
        </w:p>
        <w:p w14:paraId="257A0A93" w14:textId="26EDF21E" w:rsidR="008A3D0F" w:rsidRPr="00AC12A9" w:rsidRDefault="009C65CF" w:rsidP="008A3D0F">
          <w:pPr>
            <w:spacing w:after="0" w:line="240" w:lineRule="auto"/>
            <w:jc w:val="center"/>
            <w:rPr>
              <w:rStyle w:val="Hyperlink"/>
              <w:rFonts w:cstheme="minorHAnsi"/>
              <w:bCs/>
              <w:sz w:val="24"/>
              <w:szCs w:val="24"/>
            </w:rPr>
          </w:pPr>
          <w:r w:rsidRPr="00AC12A9">
            <w:rPr>
              <w:rFonts w:cstheme="minorHAnsi"/>
              <w:bCs/>
              <w:color w:val="A5300F" w:themeColor="accent1"/>
              <w:sz w:val="24"/>
              <w:szCs w:val="24"/>
            </w:rPr>
            <w:t>info@st-georgescofe.derbyshire.sch.uk</w:t>
          </w:r>
          <w:r w:rsidRPr="00AC12A9">
            <w:rPr>
              <w:rFonts w:cstheme="minorHAnsi"/>
              <w:bCs/>
              <w:color w:val="A5300F" w:themeColor="accent1"/>
              <w:sz w:val="24"/>
              <w:szCs w:val="24"/>
            </w:rPr>
            <w:tab/>
          </w:r>
          <w:r w:rsidRPr="00AC12A9">
            <w:rPr>
              <w:rFonts w:cstheme="minorHAnsi"/>
              <w:bCs/>
              <w:color w:val="A5300F" w:themeColor="accent1"/>
              <w:sz w:val="24"/>
              <w:szCs w:val="24"/>
            </w:rPr>
            <w:tab/>
          </w:r>
          <w:r w:rsidRPr="00AC12A9">
            <w:rPr>
              <w:rFonts w:cstheme="minorHAnsi"/>
              <w:bCs/>
              <w:color w:val="A5300F" w:themeColor="accent1"/>
              <w:sz w:val="24"/>
              <w:szCs w:val="24"/>
            </w:rPr>
            <w:tab/>
          </w:r>
          <w:hyperlink r:id="rId17" w:history="1">
            <w:r w:rsidR="008A3D0F" w:rsidRPr="00AC12A9">
              <w:rPr>
                <w:rStyle w:val="Hyperlink"/>
                <w:rFonts w:cstheme="minorHAnsi"/>
                <w:bCs/>
                <w:sz w:val="24"/>
                <w:szCs w:val="24"/>
              </w:rPr>
              <w:t>www.st-georgescofe.co.uk</w:t>
            </w:r>
          </w:hyperlink>
        </w:p>
        <w:p w14:paraId="116E401E" w14:textId="77777777" w:rsidR="008F42B6" w:rsidRPr="00AC12A9" w:rsidRDefault="008F42B6" w:rsidP="008A3D0F">
          <w:pPr>
            <w:spacing w:after="0" w:line="240" w:lineRule="auto"/>
            <w:jc w:val="center"/>
            <w:rPr>
              <w:rFonts w:cstheme="minorHAnsi"/>
              <w:bCs/>
              <w:color w:val="A5300F" w:themeColor="accent1"/>
              <w:sz w:val="24"/>
              <w:szCs w:val="24"/>
            </w:rPr>
          </w:pPr>
        </w:p>
        <w:p w14:paraId="28CEF9EF" w14:textId="54F0221E" w:rsidR="00836278" w:rsidRPr="00AC12A9" w:rsidRDefault="00000000" w:rsidP="00836278">
          <w:pPr>
            <w:spacing w:after="0" w:line="240" w:lineRule="auto"/>
            <w:jc w:val="center"/>
            <w:rPr>
              <w:rFonts w:cstheme="minorHAnsi"/>
              <w:sz w:val="24"/>
              <w:szCs w:val="24"/>
            </w:rPr>
          </w:pPr>
        </w:p>
      </w:sdtContent>
    </w:sdt>
    <w:p w14:paraId="1D3798F2" w14:textId="1EF155A9" w:rsidR="00AC12A9" w:rsidRPr="00166C30" w:rsidRDefault="00DE2D9B" w:rsidP="00507545">
      <w:pPr>
        <w:spacing w:after="0" w:line="240" w:lineRule="auto"/>
        <w:rPr>
          <w:rFonts w:cstheme="minorHAnsi"/>
          <w:sz w:val="22"/>
          <w:szCs w:val="22"/>
        </w:rPr>
      </w:pPr>
      <w:r w:rsidRPr="00166C30">
        <w:rPr>
          <w:rFonts w:cstheme="minorHAnsi"/>
          <w:sz w:val="22"/>
          <w:szCs w:val="22"/>
        </w:rPr>
        <w:t>Dear Parents/Carers</w:t>
      </w:r>
      <w:r w:rsidR="00D744D7" w:rsidRPr="00166C30">
        <w:rPr>
          <w:rFonts w:cstheme="minorHAnsi"/>
          <w:sz w:val="22"/>
          <w:szCs w:val="22"/>
        </w:rPr>
        <w:t>,</w:t>
      </w:r>
      <w:r w:rsidRPr="00166C30">
        <w:rPr>
          <w:rFonts w:cstheme="minorHAnsi"/>
          <w:sz w:val="22"/>
          <w:szCs w:val="22"/>
        </w:rPr>
        <w:t xml:space="preserve"> </w:t>
      </w:r>
    </w:p>
    <w:p w14:paraId="268768D1" w14:textId="709BC827" w:rsidR="00AC12A9" w:rsidRPr="00166C30" w:rsidRDefault="00AE06DE" w:rsidP="00507545">
      <w:pPr>
        <w:spacing w:after="0" w:line="240" w:lineRule="auto"/>
        <w:rPr>
          <w:rFonts w:cstheme="minorHAnsi"/>
          <w:sz w:val="22"/>
          <w:szCs w:val="22"/>
        </w:rPr>
      </w:pPr>
      <w:r w:rsidRPr="00AE06DE">
        <w:rPr>
          <w:rFonts w:cstheme="minorHAnsi"/>
          <w:sz w:val="22"/>
          <w:szCs w:val="22"/>
        </w:rPr>
        <w:t>Happy New Year! The Christmas holiday feels like a long time ago as we have had a busy and productive beginning to 2026. There is news to celebrate and plans for this term to be shared:</w:t>
      </w:r>
    </w:p>
    <w:p w14:paraId="5BE09144" w14:textId="55F0BA3B" w:rsidR="004110C0" w:rsidRDefault="004110C0" w:rsidP="00EF42D5">
      <w:pPr>
        <w:spacing w:line="256" w:lineRule="auto"/>
        <w:rPr>
          <w:rFonts w:eastAsia="Calibri" w:cstheme="minorHAnsi"/>
          <w:b/>
          <w:bCs/>
          <w:sz w:val="22"/>
          <w:szCs w:val="22"/>
          <w:lang w:eastAsia="en-US"/>
        </w:rPr>
      </w:pPr>
    </w:p>
    <w:p w14:paraId="4EB93EBF" w14:textId="0F255A94" w:rsidR="00DE0839" w:rsidRPr="00166C30" w:rsidRDefault="00C749F4" w:rsidP="00EF42D5">
      <w:pPr>
        <w:spacing w:line="256" w:lineRule="auto"/>
        <w:rPr>
          <w:rFonts w:eastAsia="Calibri" w:cstheme="minorHAnsi"/>
          <w:b/>
          <w:bCs/>
          <w:color w:val="0070C0"/>
          <w:sz w:val="24"/>
          <w:szCs w:val="24"/>
          <w:lang w:eastAsia="en-US"/>
        </w:rPr>
      </w:pPr>
      <w:r>
        <w:rPr>
          <w:rFonts w:eastAsia="Calibri" w:cstheme="minorHAnsi"/>
          <w:noProof/>
          <w:sz w:val="22"/>
          <w:szCs w:val="22"/>
          <w:lang w:eastAsia="en-US"/>
        </w:rPr>
        <w:drawing>
          <wp:anchor distT="0" distB="0" distL="114300" distR="114300" simplePos="0" relativeHeight="251663372" behindDoc="1" locked="0" layoutInCell="1" allowOverlap="1" wp14:anchorId="5700B3AC" wp14:editId="5048FDAF">
            <wp:simplePos x="0" y="0"/>
            <wp:positionH relativeFrom="margin">
              <wp:posOffset>5047615</wp:posOffset>
            </wp:positionH>
            <wp:positionV relativeFrom="paragraph">
              <wp:posOffset>6350</wp:posOffset>
            </wp:positionV>
            <wp:extent cx="760730" cy="1353185"/>
            <wp:effectExtent l="0" t="0" r="1270" b="0"/>
            <wp:wrapTight wrapText="bothSides">
              <wp:wrapPolygon edited="0">
                <wp:start x="0" y="0"/>
                <wp:lineTo x="0" y="21286"/>
                <wp:lineTo x="21095" y="21286"/>
                <wp:lineTo x="21095" y="0"/>
                <wp:lineTo x="0" y="0"/>
              </wp:wrapPolygon>
            </wp:wrapTight>
            <wp:docPr id="10574696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987" w:rsidRPr="00166C3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 xml:space="preserve">The </w:t>
      </w:r>
      <w:r w:rsidR="00493240" w:rsidRPr="00166C3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>Y</w:t>
      </w:r>
      <w:r w:rsidR="004110C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>3/4</w:t>
      </w:r>
      <w:r w:rsidR="00493240" w:rsidRPr="00166C3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 xml:space="preserve"> </w:t>
      </w:r>
      <w:r w:rsidR="004110C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 xml:space="preserve">Dodgeball </w:t>
      </w:r>
      <w:r w:rsidR="00493240" w:rsidRPr="00166C30">
        <w:rPr>
          <w:rFonts w:eastAsia="Calibri" w:cstheme="minorHAnsi"/>
          <w:b/>
          <w:bCs/>
          <w:color w:val="0070C0"/>
          <w:sz w:val="24"/>
          <w:szCs w:val="24"/>
          <w:lang w:eastAsia="en-US"/>
        </w:rPr>
        <w:t>Team</w:t>
      </w:r>
    </w:p>
    <w:p w14:paraId="494F634F" w14:textId="42015F37" w:rsidR="005400B3" w:rsidRDefault="005400B3" w:rsidP="00FD6AFC">
      <w:pPr>
        <w:spacing w:line="256" w:lineRule="auto"/>
        <w:rPr>
          <w:rFonts w:eastAsia="Calibri" w:cstheme="minorHAnsi"/>
          <w:sz w:val="22"/>
          <w:szCs w:val="22"/>
          <w:lang w:eastAsia="en-US"/>
        </w:rPr>
      </w:pPr>
      <w:r w:rsidRPr="00166C30">
        <w:rPr>
          <w:rFonts w:eastAsia="Calibri" w:cstheme="minorHAnsi"/>
          <w:sz w:val="22"/>
          <w:szCs w:val="22"/>
          <w:lang w:eastAsia="en-US"/>
        </w:rPr>
        <w:t>We are incredibly proud of our Y</w:t>
      </w:r>
      <w:r w:rsidR="004110C0">
        <w:rPr>
          <w:rFonts w:eastAsia="Calibri" w:cstheme="minorHAnsi"/>
          <w:sz w:val="22"/>
          <w:szCs w:val="22"/>
          <w:lang w:eastAsia="en-US"/>
        </w:rPr>
        <w:t>3/4 dodgeball</w:t>
      </w:r>
      <w:r w:rsidRPr="00166C30">
        <w:rPr>
          <w:rFonts w:eastAsia="Calibri" w:cstheme="minorHAnsi"/>
          <w:sz w:val="22"/>
          <w:szCs w:val="22"/>
          <w:lang w:eastAsia="en-US"/>
        </w:rPr>
        <w:t xml:space="preserve"> team who </w:t>
      </w:r>
      <w:r w:rsidR="004110C0">
        <w:rPr>
          <w:rFonts w:eastAsia="Calibri" w:cstheme="minorHAnsi"/>
          <w:sz w:val="22"/>
          <w:szCs w:val="22"/>
          <w:lang w:eastAsia="en-US"/>
        </w:rPr>
        <w:t xml:space="preserve">took part in </w:t>
      </w:r>
      <w:r w:rsidR="009674E1">
        <w:rPr>
          <w:rFonts w:eastAsia="Calibri" w:cstheme="minorHAnsi"/>
          <w:sz w:val="22"/>
          <w:szCs w:val="22"/>
          <w:lang w:eastAsia="en-US"/>
        </w:rPr>
        <w:t>the area sports event</w:t>
      </w:r>
      <w:r w:rsidR="00717D2F">
        <w:rPr>
          <w:rFonts w:eastAsia="Calibri" w:cstheme="minorHAnsi"/>
          <w:sz w:val="22"/>
          <w:szCs w:val="22"/>
          <w:lang w:eastAsia="en-US"/>
        </w:rPr>
        <w:t xml:space="preserve"> on 14</w:t>
      </w:r>
      <w:r w:rsidR="00717D2F" w:rsidRPr="00717D2F">
        <w:rPr>
          <w:rFonts w:eastAsia="Calibri" w:cstheme="minorHAnsi"/>
          <w:sz w:val="22"/>
          <w:szCs w:val="22"/>
          <w:vertAlign w:val="superscript"/>
          <w:lang w:eastAsia="en-US"/>
        </w:rPr>
        <w:t>th</w:t>
      </w:r>
      <w:r w:rsidR="00717D2F">
        <w:rPr>
          <w:rFonts w:eastAsia="Calibri" w:cstheme="minorHAnsi"/>
          <w:sz w:val="22"/>
          <w:szCs w:val="22"/>
          <w:lang w:eastAsia="en-US"/>
        </w:rPr>
        <w:t xml:space="preserve"> January</w:t>
      </w:r>
      <w:r w:rsidR="004E3A09">
        <w:rPr>
          <w:rFonts w:eastAsia="Calibri" w:cstheme="minorHAnsi"/>
          <w:sz w:val="22"/>
          <w:szCs w:val="22"/>
          <w:lang w:eastAsia="en-US"/>
        </w:rPr>
        <w:t xml:space="preserve"> and came 1</w:t>
      </w:r>
      <w:r w:rsidR="004E3A09" w:rsidRPr="004E3A09">
        <w:rPr>
          <w:rFonts w:eastAsia="Calibri" w:cstheme="minorHAnsi"/>
          <w:sz w:val="22"/>
          <w:szCs w:val="22"/>
          <w:vertAlign w:val="superscript"/>
          <w:lang w:eastAsia="en-US"/>
        </w:rPr>
        <w:t>st</w:t>
      </w:r>
      <w:r w:rsidR="004E3A09">
        <w:rPr>
          <w:rFonts w:eastAsia="Calibri" w:cstheme="minorHAnsi"/>
          <w:sz w:val="22"/>
          <w:szCs w:val="22"/>
          <w:lang w:eastAsia="en-US"/>
        </w:rPr>
        <w:t>!</w:t>
      </w:r>
      <w:r w:rsidR="007E05E7">
        <w:rPr>
          <w:rFonts w:eastAsia="Calibri" w:cstheme="minorHAnsi"/>
          <w:sz w:val="22"/>
          <w:szCs w:val="22"/>
          <w:lang w:eastAsia="en-US"/>
        </w:rPr>
        <w:t xml:space="preserve"> </w:t>
      </w:r>
      <w:r w:rsidR="008771A9" w:rsidRPr="00166C30">
        <w:rPr>
          <w:rFonts w:eastAsia="Calibri" w:cstheme="minorHAnsi"/>
          <w:sz w:val="22"/>
          <w:szCs w:val="22"/>
          <w:lang w:eastAsia="en-US"/>
        </w:rPr>
        <w:t>Their teamwork</w:t>
      </w:r>
      <w:r w:rsidR="00113C1B" w:rsidRPr="00166C30">
        <w:rPr>
          <w:rFonts w:eastAsia="Calibri" w:cstheme="minorHAnsi"/>
          <w:sz w:val="22"/>
          <w:szCs w:val="22"/>
          <w:lang w:eastAsia="en-US"/>
        </w:rPr>
        <w:t xml:space="preserve"> and great sportsmanship shone and everyone had a </w:t>
      </w:r>
      <w:r w:rsidR="00717D2F">
        <w:rPr>
          <w:rFonts w:eastAsia="Calibri" w:cstheme="minorHAnsi"/>
          <w:sz w:val="22"/>
          <w:szCs w:val="22"/>
          <w:lang w:eastAsia="en-US"/>
        </w:rPr>
        <w:t>fabulous time</w:t>
      </w:r>
      <w:r w:rsidR="00113C1B" w:rsidRPr="00166C30">
        <w:rPr>
          <w:rFonts w:eastAsia="Calibri" w:cstheme="minorHAnsi"/>
          <w:sz w:val="22"/>
          <w:szCs w:val="22"/>
          <w:lang w:eastAsia="en-US"/>
        </w:rPr>
        <w:t xml:space="preserve">. </w:t>
      </w:r>
      <w:r w:rsidR="00FD6AFC" w:rsidRPr="00166C30">
        <w:rPr>
          <w:rFonts w:eastAsia="Calibri" w:cstheme="minorHAnsi"/>
          <w:sz w:val="22"/>
          <w:szCs w:val="22"/>
          <w:lang w:eastAsia="en-US"/>
        </w:rPr>
        <w:t>CONGRATULATIONS!</w:t>
      </w:r>
    </w:p>
    <w:p w14:paraId="4385B0D5" w14:textId="77777777" w:rsidR="00C749F4" w:rsidRDefault="00C749F4" w:rsidP="001C7A66">
      <w:pPr>
        <w:spacing w:after="0" w:line="240" w:lineRule="auto"/>
        <w:rPr>
          <w:rFonts w:cstheme="minorHAnsi"/>
          <w:b/>
          <w:bCs/>
          <w:color w:val="0070C0"/>
          <w:sz w:val="24"/>
          <w:szCs w:val="24"/>
        </w:rPr>
      </w:pPr>
    </w:p>
    <w:p w14:paraId="7432806F" w14:textId="77777777" w:rsidR="00FD6AFC" w:rsidRDefault="00FD6AFC" w:rsidP="001C7A66">
      <w:pPr>
        <w:spacing w:after="0" w:line="240" w:lineRule="auto"/>
        <w:rPr>
          <w:rFonts w:cstheme="minorHAnsi"/>
          <w:b/>
          <w:bCs/>
          <w:color w:val="0070C0"/>
          <w:sz w:val="24"/>
          <w:szCs w:val="24"/>
        </w:rPr>
      </w:pPr>
    </w:p>
    <w:p w14:paraId="60425957" w14:textId="77777777" w:rsidR="00FD6AFC" w:rsidRDefault="00FD6AFC" w:rsidP="001C7A66">
      <w:pPr>
        <w:spacing w:after="0" w:line="240" w:lineRule="auto"/>
        <w:rPr>
          <w:rFonts w:cstheme="minorHAnsi"/>
          <w:b/>
          <w:bCs/>
          <w:color w:val="0070C0"/>
          <w:sz w:val="24"/>
          <w:szCs w:val="24"/>
        </w:rPr>
      </w:pPr>
    </w:p>
    <w:p w14:paraId="7BF79153" w14:textId="50762A52" w:rsidR="001C7A66" w:rsidRPr="006A7500" w:rsidRDefault="001C7A66" w:rsidP="001C7A66">
      <w:pPr>
        <w:spacing w:after="0" w:line="240" w:lineRule="auto"/>
        <w:rPr>
          <w:b/>
          <w:bCs/>
          <w:color w:val="0070C0"/>
          <w:sz w:val="24"/>
          <w:szCs w:val="24"/>
        </w:rPr>
      </w:pPr>
      <w:r w:rsidRPr="006A7500">
        <w:rPr>
          <w:rFonts w:cstheme="minorHAnsi"/>
          <w:b/>
          <w:bCs/>
          <w:color w:val="0070C0"/>
          <w:sz w:val="24"/>
          <w:szCs w:val="24"/>
        </w:rPr>
        <w:t xml:space="preserve">The Year of Reading 2026 </w:t>
      </w:r>
    </w:p>
    <w:p w14:paraId="638F05AD" w14:textId="253CA74E" w:rsidR="001C7A66" w:rsidRDefault="001C7A66" w:rsidP="001C7A66">
      <w:pPr>
        <w:spacing w:after="0" w:line="240" w:lineRule="auto"/>
        <w:rPr>
          <w:bCs/>
          <w:color w:val="002060"/>
          <w:sz w:val="24"/>
          <w:szCs w:val="24"/>
        </w:rPr>
      </w:pPr>
      <w:r w:rsidRPr="003726D7">
        <w:rPr>
          <w:rFonts w:cstheme="minorHAnsi"/>
          <w:b/>
          <w:bCs/>
          <w:noProof/>
          <w:color w:val="0070C0"/>
          <w:sz w:val="24"/>
          <w:szCs w:val="24"/>
        </w:rPr>
        <w:drawing>
          <wp:anchor distT="0" distB="0" distL="114300" distR="114300" simplePos="0" relativeHeight="251661324" behindDoc="1" locked="0" layoutInCell="1" allowOverlap="1" wp14:anchorId="68FC5031" wp14:editId="329D660E">
            <wp:simplePos x="0" y="0"/>
            <wp:positionH relativeFrom="column">
              <wp:posOffset>129833</wp:posOffset>
            </wp:positionH>
            <wp:positionV relativeFrom="paragraph">
              <wp:posOffset>108292</wp:posOffset>
            </wp:positionV>
            <wp:extent cx="253746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405" y="21200"/>
                <wp:lineTo x="21405" y="0"/>
                <wp:lineTo x="0" y="0"/>
              </wp:wrapPolygon>
            </wp:wrapTight>
            <wp:docPr id="577233972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233972" name="Picture 1" descr="A black and white logo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Cs/>
          <w:color w:val="002060"/>
          <w:sz w:val="24"/>
          <w:szCs w:val="24"/>
        </w:rPr>
        <w:t>We have launched The Year of Reading with a fun book tasting café event. During this, the tables were set with books and pupils are invited to taste and try reading new genres. The genres included: newspapers, magazines, emotional stories, wordless stories and nature non-fiction. This took place in our fabulous library</w:t>
      </w:r>
      <w:r w:rsidR="00E20E0E">
        <w:rPr>
          <w:bCs/>
          <w:color w:val="002060"/>
          <w:sz w:val="24"/>
          <w:szCs w:val="24"/>
        </w:rPr>
        <w:t xml:space="preserve"> area</w:t>
      </w:r>
      <w:r>
        <w:rPr>
          <w:bCs/>
          <w:color w:val="002060"/>
          <w:sz w:val="24"/>
          <w:szCs w:val="24"/>
        </w:rPr>
        <w:t xml:space="preserve">. </w:t>
      </w:r>
    </w:p>
    <w:p w14:paraId="00D9A6AD" w14:textId="77777777" w:rsidR="001C7A66" w:rsidRDefault="001C7A66" w:rsidP="001C7A66">
      <w:pPr>
        <w:spacing w:after="0" w:line="240" w:lineRule="auto"/>
        <w:rPr>
          <w:bCs/>
          <w:color w:val="002060"/>
          <w:sz w:val="24"/>
          <w:szCs w:val="24"/>
        </w:rPr>
      </w:pPr>
      <w:r w:rsidRPr="00861A4C">
        <w:rPr>
          <w:bCs/>
          <w:noProof/>
          <w:color w:val="002060"/>
          <w:lang w:val="en-GB"/>
        </w:rPr>
        <w:drawing>
          <wp:anchor distT="0" distB="0" distL="114300" distR="114300" simplePos="0" relativeHeight="251660300" behindDoc="1" locked="0" layoutInCell="1" allowOverlap="1" wp14:anchorId="5B610365" wp14:editId="33CC3181">
            <wp:simplePos x="0" y="0"/>
            <wp:positionH relativeFrom="column">
              <wp:posOffset>3072081</wp:posOffset>
            </wp:positionH>
            <wp:positionV relativeFrom="paragraph">
              <wp:posOffset>172818</wp:posOffset>
            </wp:positionV>
            <wp:extent cx="3312453" cy="1421145"/>
            <wp:effectExtent l="0" t="0" r="2540" b="7620"/>
            <wp:wrapTight wrapText="bothSides">
              <wp:wrapPolygon edited="0">
                <wp:start x="0" y="0"/>
                <wp:lineTo x="0" y="21426"/>
                <wp:lineTo x="21492" y="21426"/>
                <wp:lineTo x="21492" y="0"/>
                <wp:lineTo x="0" y="0"/>
              </wp:wrapPolygon>
            </wp:wrapTight>
            <wp:docPr id="1975461199" name="Picture 4" descr="A blue and yellow background with notes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461199" name="Picture 4" descr="A blue and yellow background with notes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453" cy="142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DBF2BF" w14:textId="04673529" w:rsidR="001C7A66" w:rsidRDefault="001C7A66" w:rsidP="001C7A66">
      <w:pPr>
        <w:spacing w:after="0" w:line="240" w:lineRule="auto"/>
        <w:rPr>
          <w:bCs/>
          <w:color w:val="002060"/>
          <w:sz w:val="24"/>
          <w:szCs w:val="24"/>
        </w:rPr>
      </w:pPr>
      <w:r>
        <w:rPr>
          <w:bCs/>
          <w:color w:val="002060"/>
          <w:sz w:val="24"/>
          <w:szCs w:val="24"/>
        </w:rPr>
        <w:t xml:space="preserve">The next event is National Storytelling Week, 2-8 February. You are welcome to join your child’s class for story time on </w:t>
      </w:r>
      <w:r w:rsidRPr="00E20E0E">
        <w:rPr>
          <w:b/>
          <w:color w:val="002060"/>
          <w:sz w:val="24"/>
          <w:szCs w:val="24"/>
        </w:rPr>
        <w:t>Monday 2</w:t>
      </w:r>
      <w:r w:rsidRPr="00E20E0E">
        <w:rPr>
          <w:b/>
          <w:color w:val="002060"/>
          <w:sz w:val="24"/>
          <w:szCs w:val="24"/>
          <w:vertAlign w:val="superscript"/>
        </w:rPr>
        <w:t>nd</w:t>
      </w:r>
      <w:r w:rsidRPr="00E20E0E">
        <w:rPr>
          <w:b/>
          <w:color w:val="002060"/>
          <w:sz w:val="24"/>
          <w:szCs w:val="24"/>
        </w:rPr>
        <w:t xml:space="preserve"> February at </w:t>
      </w:r>
      <w:r w:rsidR="00E20E0E">
        <w:rPr>
          <w:b/>
          <w:color w:val="002060"/>
          <w:sz w:val="24"/>
          <w:szCs w:val="24"/>
        </w:rPr>
        <w:t>2:45-3:15</w:t>
      </w:r>
      <w:r w:rsidRPr="00E20E0E">
        <w:rPr>
          <w:b/>
          <w:color w:val="002060"/>
          <w:sz w:val="24"/>
          <w:szCs w:val="24"/>
        </w:rPr>
        <w:t>pm</w:t>
      </w:r>
      <w:r>
        <w:rPr>
          <w:bCs/>
          <w:color w:val="002060"/>
          <w:sz w:val="24"/>
          <w:szCs w:val="24"/>
        </w:rPr>
        <w:t xml:space="preserve">. During the rest of the week, you are invited to pop into school to read or share a favourite children’s book with your child’s class.  Please speak to the class teacher to arrange this. </w:t>
      </w:r>
    </w:p>
    <w:p w14:paraId="33A35AB2" w14:textId="77777777" w:rsidR="001C7A66" w:rsidRDefault="001C7A66" w:rsidP="001C7A66">
      <w:pPr>
        <w:spacing w:line="256" w:lineRule="auto"/>
        <w:rPr>
          <w:rFonts w:eastAsia="Calibri" w:cstheme="minorHAnsi"/>
          <w:sz w:val="22"/>
          <w:szCs w:val="22"/>
          <w:lang w:eastAsia="en-US"/>
        </w:rPr>
      </w:pPr>
    </w:p>
    <w:p w14:paraId="01F1D147" w14:textId="77777777" w:rsidR="001536F2" w:rsidRPr="001536F2" w:rsidRDefault="001536F2" w:rsidP="001536F2">
      <w:pPr>
        <w:spacing w:line="256" w:lineRule="auto"/>
        <w:jc w:val="center"/>
        <w:rPr>
          <w:rFonts w:eastAsia="Calibri" w:cstheme="minorHAnsi"/>
          <w:sz w:val="22"/>
          <w:szCs w:val="22"/>
          <w:lang w:eastAsia="en-US"/>
        </w:rPr>
      </w:pPr>
    </w:p>
    <w:p w14:paraId="0412C589" w14:textId="77777777" w:rsidR="00481641" w:rsidRDefault="00481641" w:rsidP="00925732">
      <w:pPr>
        <w:tabs>
          <w:tab w:val="left" w:pos="5880"/>
        </w:tabs>
        <w:spacing w:line="256" w:lineRule="auto"/>
        <w:rPr>
          <w:rFonts w:cstheme="minorHAnsi"/>
          <w:b/>
          <w:color w:val="0070C0"/>
          <w:sz w:val="24"/>
          <w:szCs w:val="24"/>
        </w:rPr>
      </w:pPr>
    </w:p>
    <w:p w14:paraId="6B97690D" w14:textId="77777777" w:rsidR="00481641" w:rsidRDefault="00481641" w:rsidP="00925732">
      <w:pPr>
        <w:tabs>
          <w:tab w:val="left" w:pos="5880"/>
        </w:tabs>
        <w:spacing w:line="256" w:lineRule="auto"/>
        <w:rPr>
          <w:rFonts w:cstheme="minorHAnsi"/>
          <w:b/>
          <w:color w:val="0070C0"/>
          <w:sz w:val="24"/>
          <w:szCs w:val="24"/>
        </w:rPr>
      </w:pPr>
    </w:p>
    <w:p w14:paraId="4FBFD296" w14:textId="58D78220" w:rsidR="00EE203A" w:rsidRDefault="00FC6286" w:rsidP="00925732">
      <w:pPr>
        <w:tabs>
          <w:tab w:val="left" w:pos="5880"/>
        </w:tabs>
        <w:spacing w:line="256" w:lineRule="auto"/>
        <w:rPr>
          <w:rFonts w:cstheme="minorHAnsi"/>
          <w:b/>
          <w:color w:val="0070C0"/>
          <w:sz w:val="24"/>
          <w:szCs w:val="24"/>
        </w:rPr>
      </w:pPr>
      <w:r>
        <w:rPr>
          <w:rFonts w:cstheme="minorHAnsi"/>
          <w:b/>
          <w:color w:val="0070C0"/>
          <w:sz w:val="24"/>
          <w:szCs w:val="24"/>
        </w:rPr>
        <w:lastRenderedPageBreak/>
        <w:t xml:space="preserve">Extra-Curricular </w:t>
      </w:r>
      <w:r w:rsidR="00EE203A">
        <w:rPr>
          <w:rFonts w:cstheme="minorHAnsi"/>
          <w:b/>
          <w:color w:val="0070C0"/>
          <w:sz w:val="24"/>
          <w:szCs w:val="24"/>
        </w:rPr>
        <w:t xml:space="preserve">Music </w:t>
      </w:r>
      <w:r w:rsidR="00E216C6">
        <w:rPr>
          <w:rFonts w:cstheme="minorHAnsi"/>
          <w:b/>
          <w:color w:val="0070C0"/>
          <w:sz w:val="24"/>
          <w:szCs w:val="24"/>
        </w:rPr>
        <w:t>at St George’s</w:t>
      </w:r>
    </w:p>
    <w:p w14:paraId="03419CFA" w14:textId="284A815A" w:rsidR="00EE203A" w:rsidRPr="007E6D14" w:rsidRDefault="00B97891" w:rsidP="00925732">
      <w:pPr>
        <w:tabs>
          <w:tab w:val="left" w:pos="5880"/>
        </w:tabs>
        <w:spacing w:line="25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4396" behindDoc="1" locked="0" layoutInCell="1" allowOverlap="1" wp14:anchorId="4E0EAF6D" wp14:editId="4D512B98">
            <wp:simplePos x="0" y="0"/>
            <wp:positionH relativeFrom="margin">
              <wp:align>left</wp:align>
            </wp:positionH>
            <wp:positionV relativeFrom="paragraph">
              <wp:posOffset>5373</wp:posOffset>
            </wp:positionV>
            <wp:extent cx="1630240" cy="1660542"/>
            <wp:effectExtent l="0" t="0" r="8255" b="0"/>
            <wp:wrapTight wrapText="bothSides">
              <wp:wrapPolygon edited="0">
                <wp:start x="0" y="0"/>
                <wp:lineTo x="0" y="21311"/>
                <wp:lineTo x="21457" y="21311"/>
                <wp:lineTo x="21457" y="0"/>
                <wp:lineTo x="0" y="0"/>
              </wp:wrapPolygon>
            </wp:wrapTight>
            <wp:docPr id="5168474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240" cy="1660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4AB9" w:rsidRPr="007E6D14">
        <w:rPr>
          <w:rFonts w:cstheme="minorHAnsi"/>
          <w:bCs/>
          <w:sz w:val="24"/>
          <w:szCs w:val="24"/>
        </w:rPr>
        <w:t xml:space="preserve">We are so happy to welcome </w:t>
      </w:r>
      <w:r w:rsidR="006374B1" w:rsidRPr="007E6D14">
        <w:rPr>
          <w:rFonts w:cstheme="minorHAnsi"/>
          <w:bCs/>
          <w:sz w:val="24"/>
          <w:szCs w:val="24"/>
        </w:rPr>
        <w:t>our new music teacher</w:t>
      </w:r>
      <w:r w:rsidR="006362C7" w:rsidRPr="007E6D14">
        <w:rPr>
          <w:rFonts w:cstheme="minorHAnsi"/>
          <w:bCs/>
          <w:sz w:val="24"/>
          <w:szCs w:val="24"/>
        </w:rPr>
        <w:t>, Carolyn Woodham,</w:t>
      </w:r>
      <w:r w:rsidR="006374B1" w:rsidRPr="007E6D14">
        <w:rPr>
          <w:rFonts w:cstheme="minorHAnsi"/>
          <w:bCs/>
          <w:sz w:val="24"/>
          <w:szCs w:val="24"/>
        </w:rPr>
        <w:t xml:space="preserve"> to St George’s. </w:t>
      </w:r>
      <w:r w:rsidR="001D28AB" w:rsidRPr="007E6D14">
        <w:rPr>
          <w:rFonts w:cstheme="minorHAnsi"/>
          <w:bCs/>
          <w:sz w:val="24"/>
          <w:szCs w:val="24"/>
        </w:rPr>
        <w:t xml:space="preserve">Children </w:t>
      </w:r>
      <w:r w:rsidR="00E0518D" w:rsidRPr="007E6D14">
        <w:rPr>
          <w:rFonts w:cstheme="minorHAnsi"/>
          <w:bCs/>
          <w:sz w:val="24"/>
          <w:szCs w:val="24"/>
        </w:rPr>
        <w:t>can</w:t>
      </w:r>
      <w:r w:rsidR="001D28AB" w:rsidRPr="007E6D14">
        <w:rPr>
          <w:rFonts w:cstheme="minorHAnsi"/>
          <w:bCs/>
          <w:sz w:val="24"/>
          <w:szCs w:val="24"/>
        </w:rPr>
        <w:t xml:space="preserve"> learn the </w:t>
      </w:r>
      <w:r w:rsidR="001D28AB" w:rsidRPr="007E6D14">
        <w:rPr>
          <w:rFonts w:cstheme="minorHAnsi"/>
          <w:b/>
          <w:sz w:val="24"/>
          <w:szCs w:val="24"/>
        </w:rPr>
        <w:t>piano, flute or bassoon</w:t>
      </w:r>
      <w:r w:rsidR="001D28AB" w:rsidRPr="007E6D14">
        <w:rPr>
          <w:rFonts w:cstheme="minorHAnsi"/>
          <w:bCs/>
          <w:sz w:val="24"/>
          <w:szCs w:val="24"/>
        </w:rPr>
        <w:t xml:space="preserve"> in private lessons during the school day. </w:t>
      </w:r>
      <w:r w:rsidR="00E0518D" w:rsidRPr="007E6D14">
        <w:rPr>
          <w:rFonts w:cstheme="minorHAnsi"/>
          <w:bCs/>
          <w:sz w:val="24"/>
          <w:szCs w:val="24"/>
        </w:rPr>
        <w:t xml:space="preserve">If you </w:t>
      </w:r>
      <w:r w:rsidR="005640E7" w:rsidRPr="007E6D14">
        <w:rPr>
          <w:rFonts w:cstheme="minorHAnsi"/>
          <w:bCs/>
          <w:sz w:val="24"/>
          <w:szCs w:val="24"/>
        </w:rPr>
        <w:t>are</w:t>
      </w:r>
      <w:r w:rsidR="00E0518D" w:rsidRPr="007E6D14">
        <w:rPr>
          <w:rFonts w:cstheme="minorHAnsi"/>
          <w:bCs/>
          <w:sz w:val="24"/>
          <w:szCs w:val="24"/>
        </w:rPr>
        <w:t xml:space="preserve"> interested in your child t</w:t>
      </w:r>
      <w:r w:rsidR="006362C7" w:rsidRPr="007E6D14">
        <w:rPr>
          <w:rFonts w:cstheme="minorHAnsi"/>
          <w:bCs/>
          <w:sz w:val="24"/>
          <w:szCs w:val="24"/>
        </w:rPr>
        <w:t xml:space="preserve">aking up this opportunity please </w:t>
      </w:r>
      <w:r w:rsidR="0058719F" w:rsidRPr="007E6D14">
        <w:rPr>
          <w:rFonts w:cstheme="minorHAnsi"/>
          <w:bCs/>
          <w:sz w:val="24"/>
          <w:szCs w:val="24"/>
        </w:rPr>
        <w:t xml:space="preserve">ask at the office for a letter. </w:t>
      </w:r>
      <w:r w:rsidR="0058719F" w:rsidRPr="007E6D14">
        <w:rPr>
          <w:rFonts w:cstheme="minorHAnsi"/>
          <w:b/>
          <w:sz w:val="24"/>
          <w:szCs w:val="24"/>
        </w:rPr>
        <w:t>Violin</w:t>
      </w:r>
      <w:r w:rsidR="0058719F" w:rsidRPr="007E6D14">
        <w:rPr>
          <w:rFonts w:cstheme="minorHAnsi"/>
          <w:bCs/>
          <w:sz w:val="24"/>
          <w:szCs w:val="24"/>
        </w:rPr>
        <w:t xml:space="preserve"> lessons are also available from Catherine Porter</w:t>
      </w:r>
      <w:r w:rsidR="005640E7" w:rsidRPr="007E6D14">
        <w:rPr>
          <w:rFonts w:cstheme="minorHAnsi"/>
          <w:bCs/>
          <w:sz w:val="24"/>
          <w:szCs w:val="24"/>
        </w:rPr>
        <w:t xml:space="preserve">. </w:t>
      </w:r>
      <w:r w:rsidR="00E216C6" w:rsidRPr="007E6D14">
        <w:rPr>
          <w:rFonts w:cstheme="minorHAnsi"/>
          <w:bCs/>
          <w:sz w:val="24"/>
          <w:szCs w:val="24"/>
        </w:rPr>
        <w:t xml:space="preserve">There is a relaxing </w:t>
      </w:r>
      <w:r w:rsidR="00E216C6" w:rsidRPr="00CA4B40">
        <w:rPr>
          <w:rFonts w:cstheme="minorHAnsi"/>
          <w:b/>
          <w:sz w:val="24"/>
          <w:szCs w:val="24"/>
        </w:rPr>
        <w:t>singing club</w:t>
      </w:r>
      <w:r w:rsidR="00E216C6" w:rsidRPr="007E6D14">
        <w:rPr>
          <w:rFonts w:cstheme="minorHAnsi"/>
          <w:bCs/>
          <w:sz w:val="24"/>
          <w:szCs w:val="24"/>
        </w:rPr>
        <w:t xml:space="preserve"> on Tuesday lunch time also. </w:t>
      </w:r>
      <w:r w:rsidR="00D75378" w:rsidRPr="007E6D14">
        <w:rPr>
          <w:rFonts w:cstheme="minorHAnsi"/>
          <w:bCs/>
          <w:sz w:val="24"/>
          <w:szCs w:val="24"/>
        </w:rPr>
        <w:t>Music</w:t>
      </w:r>
      <w:r w:rsidR="00D14F64" w:rsidRPr="007E6D14">
        <w:rPr>
          <w:rFonts w:cstheme="minorHAnsi"/>
          <w:bCs/>
          <w:sz w:val="24"/>
          <w:szCs w:val="24"/>
        </w:rPr>
        <w:t xml:space="preserve"> in our school</w:t>
      </w:r>
      <w:r w:rsidR="00D75378" w:rsidRPr="007E6D14">
        <w:rPr>
          <w:rFonts w:cstheme="minorHAnsi"/>
          <w:bCs/>
          <w:sz w:val="24"/>
          <w:szCs w:val="24"/>
        </w:rPr>
        <w:t xml:space="preserve"> is very</w:t>
      </w:r>
      <w:r w:rsidR="00D14F64" w:rsidRPr="007E6D14">
        <w:t xml:space="preserve"> </w:t>
      </w:r>
      <w:r w:rsidR="00D14F64" w:rsidRPr="007E6D14">
        <w:rPr>
          <w:sz w:val="24"/>
          <w:szCs w:val="24"/>
        </w:rPr>
        <w:t>important</w:t>
      </w:r>
      <w:r w:rsidR="00E117D8" w:rsidRPr="007E6D14">
        <w:rPr>
          <w:rFonts w:cstheme="minorHAnsi"/>
          <w:bCs/>
          <w:sz w:val="24"/>
          <w:szCs w:val="24"/>
        </w:rPr>
        <w:t xml:space="preserve"> </w:t>
      </w:r>
      <w:r w:rsidR="00D14F64" w:rsidRPr="007E6D14">
        <w:rPr>
          <w:rFonts w:cstheme="minorHAnsi"/>
          <w:bCs/>
          <w:sz w:val="24"/>
          <w:szCs w:val="24"/>
        </w:rPr>
        <w:t>as</w:t>
      </w:r>
      <w:r w:rsidR="00E117D8" w:rsidRPr="007E6D14">
        <w:rPr>
          <w:rFonts w:cstheme="minorHAnsi"/>
          <w:bCs/>
          <w:sz w:val="24"/>
          <w:szCs w:val="24"/>
        </w:rPr>
        <w:t xml:space="preserve"> it builds emotional intelligence while helping students</w:t>
      </w:r>
      <w:r w:rsidR="00BB10F6" w:rsidRPr="007E6D14">
        <w:rPr>
          <w:rFonts w:cstheme="minorHAnsi"/>
          <w:bCs/>
          <w:sz w:val="24"/>
          <w:szCs w:val="24"/>
        </w:rPr>
        <w:t xml:space="preserve"> </w:t>
      </w:r>
      <w:r w:rsidR="00E117D8" w:rsidRPr="007E6D14">
        <w:rPr>
          <w:rFonts w:cstheme="minorHAnsi"/>
          <w:bCs/>
          <w:sz w:val="24"/>
          <w:szCs w:val="24"/>
        </w:rPr>
        <w:t>connect</w:t>
      </w:r>
      <w:r w:rsidR="00D4271A" w:rsidRPr="007E6D14">
        <w:rPr>
          <w:rFonts w:cstheme="minorHAnsi"/>
          <w:bCs/>
          <w:sz w:val="24"/>
          <w:szCs w:val="24"/>
        </w:rPr>
        <w:t xml:space="preserve"> with others.</w:t>
      </w:r>
      <w:r w:rsidR="00E117D8" w:rsidRPr="007E6D14">
        <w:rPr>
          <w:rFonts w:cstheme="minorHAnsi"/>
          <w:bCs/>
          <w:sz w:val="24"/>
          <w:szCs w:val="24"/>
        </w:rPr>
        <w:t xml:space="preserve"> </w:t>
      </w:r>
    </w:p>
    <w:p w14:paraId="582F2DDB" w14:textId="77777777" w:rsidR="00FA0EF8" w:rsidRPr="00FA0EF8" w:rsidRDefault="00FA0EF8" w:rsidP="00FA0EF8">
      <w:pPr>
        <w:tabs>
          <w:tab w:val="left" w:pos="5880"/>
        </w:tabs>
        <w:spacing w:line="256" w:lineRule="auto"/>
        <w:rPr>
          <w:rFonts w:cstheme="minorHAnsi"/>
          <w:b/>
          <w:color w:val="0070C0"/>
          <w:sz w:val="24"/>
          <w:szCs w:val="24"/>
        </w:rPr>
      </w:pPr>
      <w:r w:rsidRPr="00FA0EF8">
        <w:rPr>
          <w:rFonts w:cstheme="minorHAnsi"/>
          <w:b/>
          <w:color w:val="0070C0"/>
          <w:sz w:val="24"/>
          <w:szCs w:val="24"/>
        </w:rPr>
        <w:t xml:space="preserve">Clubs </w:t>
      </w:r>
    </w:p>
    <w:p w14:paraId="3A62DFEB" w14:textId="0506CB80" w:rsidR="00925732" w:rsidRPr="004E4008" w:rsidRDefault="00FA0EF8" w:rsidP="00925732">
      <w:pPr>
        <w:tabs>
          <w:tab w:val="left" w:pos="5880"/>
        </w:tabs>
        <w:spacing w:line="256" w:lineRule="auto"/>
      </w:pPr>
      <w:r w:rsidRPr="00FA0EF8">
        <w:rPr>
          <w:rFonts w:cstheme="minorHAnsi"/>
          <w:bCs/>
          <w:sz w:val="24"/>
          <w:szCs w:val="24"/>
        </w:rPr>
        <w:t xml:space="preserve">Clubs are a fabulous way for our pupils to try new things in a relaxed social event. Please check out the club timetable on the school website </w:t>
      </w:r>
      <w:proofErr w:type="gramStart"/>
      <w:r w:rsidRPr="00FA0EF8">
        <w:rPr>
          <w:rFonts w:cstheme="minorHAnsi"/>
          <w:bCs/>
          <w:sz w:val="24"/>
          <w:szCs w:val="24"/>
        </w:rPr>
        <w:t>in order to</w:t>
      </w:r>
      <w:proofErr w:type="gramEnd"/>
      <w:r w:rsidRPr="00FA0EF8">
        <w:rPr>
          <w:rFonts w:cstheme="minorHAnsi"/>
          <w:bCs/>
          <w:sz w:val="24"/>
          <w:szCs w:val="24"/>
        </w:rPr>
        <w:t xml:space="preserve"> encourage your child to learn a new skill and have some fun.</w:t>
      </w:r>
      <w:r w:rsidR="00425866" w:rsidRPr="00425866">
        <w:t xml:space="preserve"> </w:t>
      </w:r>
      <w:r w:rsidR="004E4008">
        <w:t xml:space="preserve">                        </w:t>
      </w:r>
      <w:hyperlink r:id="rId22" w:history="1">
        <w:r w:rsidR="004E4008" w:rsidRPr="00326A83">
          <w:rPr>
            <w:rStyle w:val="Hyperlink"/>
            <w:rFonts w:cstheme="minorHAnsi"/>
            <w:bCs/>
            <w:sz w:val="24"/>
            <w:szCs w:val="24"/>
          </w:rPr>
          <w:t>https://www.st-georgescofe.co.uk/useful-links/</w:t>
        </w:r>
      </w:hyperlink>
      <w:r w:rsidR="00925732">
        <w:rPr>
          <w:rFonts w:cstheme="minorHAnsi"/>
          <w:b/>
          <w:color w:val="0070C0"/>
          <w:sz w:val="24"/>
          <w:szCs w:val="24"/>
        </w:rPr>
        <w:tab/>
      </w:r>
    </w:p>
    <w:p w14:paraId="170E7338" w14:textId="06BDA7E5" w:rsidR="00292861" w:rsidRDefault="008C3A88" w:rsidP="00D06011">
      <w:pPr>
        <w:spacing w:line="256" w:lineRule="auto"/>
        <w:rPr>
          <w:rFonts w:eastAsia="Times New Roman"/>
          <w:b/>
          <w:bCs/>
          <w:color w:val="0070C0"/>
          <w:sz w:val="24"/>
          <w:szCs w:val="24"/>
          <w:lang w:val="en-GB" w:eastAsia="en-GB"/>
        </w:rPr>
      </w:pPr>
      <w:r w:rsidRPr="008C3A88">
        <w:rPr>
          <w:rFonts w:eastAsia="Times New Roman"/>
          <w:b/>
          <w:bCs/>
          <w:noProof/>
          <w:color w:val="0070C0"/>
          <w:sz w:val="24"/>
          <w:szCs w:val="24"/>
          <w:lang w:val="en-GB" w:eastAsia="en-GB"/>
        </w:rPr>
        <w:drawing>
          <wp:anchor distT="0" distB="0" distL="114300" distR="114300" simplePos="0" relativeHeight="251662348" behindDoc="1" locked="0" layoutInCell="1" allowOverlap="1" wp14:anchorId="4057C153" wp14:editId="323C04C2">
            <wp:simplePos x="0" y="0"/>
            <wp:positionH relativeFrom="column">
              <wp:posOffset>4042361</wp:posOffset>
            </wp:positionH>
            <wp:positionV relativeFrom="paragraph">
              <wp:posOffset>635</wp:posOffset>
            </wp:positionV>
            <wp:extent cx="1931035" cy="1054735"/>
            <wp:effectExtent l="0" t="0" r="0" b="0"/>
            <wp:wrapTight wrapText="bothSides">
              <wp:wrapPolygon edited="0">
                <wp:start x="0" y="0"/>
                <wp:lineTo x="0" y="21067"/>
                <wp:lineTo x="21309" y="21067"/>
                <wp:lineTo x="21309" y="0"/>
                <wp:lineTo x="0" y="0"/>
              </wp:wrapPolygon>
            </wp:wrapTight>
            <wp:docPr id="806116019" name="Picture 1" descr="A hand holding an orange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116019" name="Picture 1" descr="A hand holding an orange sign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03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1641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 xml:space="preserve">Children’s </w:t>
      </w:r>
      <w:r w:rsidR="00186706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 xml:space="preserve">Mental Health Week </w:t>
      </w:r>
      <w:r w:rsidR="00DD1505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>9-15</w:t>
      </w:r>
      <w:r w:rsidR="00DD1505" w:rsidRPr="00DD1505">
        <w:rPr>
          <w:rFonts w:eastAsia="Times New Roman"/>
          <w:b/>
          <w:bCs/>
          <w:color w:val="0070C0"/>
          <w:sz w:val="24"/>
          <w:szCs w:val="24"/>
          <w:vertAlign w:val="superscript"/>
          <w:lang w:val="en-GB" w:eastAsia="en-GB"/>
        </w:rPr>
        <w:t>th</w:t>
      </w:r>
      <w:r w:rsidR="00DD1505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 xml:space="preserve"> February</w:t>
      </w:r>
    </w:p>
    <w:p w14:paraId="7331E28B" w14:textId="3DFB14C7" w:rsidR="004C49B5" w:rsidRPr="00E81458" w:rsidRDefault="009B6EEB" w:rsidP="00D06011">
      <w:pPr>
        <w:spacing w:line="256" w:lineRule="auto"/>
        <w:rPr>
          <w:rFonts w:eastAsia="Times New Roman"/>
          <w:color w:val="000000" w:themeColor="text1"/>
          <w:sz w:val="24"/>
          <w:szCs w:val="24"/>
          <w:lang w:val="en-GB" w:eastAsia="en-GB"/>
        </w:rPr>
      </w:pPr>
      <w:r w:rsidRPr="00BB26F3">
        <w:rPr>
          <w:rFonts w:eastAsia="Times New Roman"/>
          <w:color w:val="000000" w:themeColor="text1"/>
          <w:sz w:val="24"/>
          <w:szCs w:val="24"/>
          <w:lang w:val="en-GB" w:eastAsia="en-GB"/>
        </w:rPr>
        <w:t>Mental Health Week this year ha</w:t>
      </w:r>
      <w:r w:rsidR="00481641">
        <w:rPr>
          <w:rFonts w:eastAsia="Times New Roman"/>
          <w:color w:val="000000" w:themeColor="text1"/>
          <w:sz w:val="24"/>
          <w:szCs w:val="24"/>
          <w:lang w:val="en-GB" w:eastAsia="en-GB"/>
        </w:rPr>
        <w:t xml:space="preserve">s the theme </w:t>
      </w:r>
      <w:r w:rsidR="008C3A88">
        <w:rPr>
          <w:rFonts w:eastAsia="Times New Roman"/>
          <w:color w:val="000000" w:themeColor="text1"/>
          <w:sz w:val="24"/>
          <w:szCs w:val="24"/>
          <w:lang w:val="en-GB" w:eastAsia="en-GB"/>
        </w:rPr>
        <w:t>‘This is my Place</w:t>
      </w:r>
      <w:r w:rsidR="00892EBA" w:rsidRPr="00BB26F3">
        <w:rPr>
          <w:rFonts w:eastAsia="Times New Roman"/>
          <w:color w:val="000000" w:themeColor="text1"/>
          <w:sz w:val="24"/>
          <w:szCs w:val="24"/>
          <w:lang w:val="en-GB" w:eastAsia="en-GB"/>
        </w:rPr>
        <w:t xml:space="preserve">’. </w:t>
      </w:r>
      <w:r w:rsidR="00BA4827" w:rsidRPr="00BA4827">
        <w:rPr>
          <w:rFonts w:eastAsia="Times New Roman"/>
          <w:color w:val="000000" w:themeColor="text1"/>
          <w:sz w:val="24"/>
          <w:szCs w:val="24"/>
          <w:lang w:val="en-GB" w:eastAsia="en-GB"/>
        </w:rPr>
        <w:t>During Children’s Mental Health Week, we’ll be talking about how we can help everyone feel like they belong. We will share</w:t>
      </w:r>
      <w:r w:rsidR="00B33F57">
        <w:rPr>
          <w:rFonts w:eastAsia="Times New Roman"/>
          <w:color w:val="000000" w:themeColor="text1"/>
          <w:sz w:val="24"/>
          <w:szCs w:val="24"/>
          <w:lang w:val="en-GB" w:eastAsia="en-GB"/>
        </w:rPr>
        <w:t xml:space="preserve"> our special places</w:t>
      </w:r>
      <w:r w:rsidR="00BA4827" w:rsidRPr="00BA4827">
        <w:rPr>
          <w:rFonts w:eastAsia="Times New Roman"/>
          <w:color w:val="000000" w:themeColor="text1"/>
          <w:sz w:val="24"/>
          <w:szCs w:val="24"/>
          <w:lang w:val="en-GB" w:eastAsia="en-GB"/>
        </w:rPr>
        <w:t xml:space="preserve"> so we can learn from each other what makes us feel happy. We’ll learn how to be kind, include others, and make sure no one feels left out.</w:t>
      </w:r>
      <w:r w:rsidR="00BA4827">
        <w:rPr>
          <w:rFonts w:eastAsia="Times New Roman"/>
          <w:color w:val="000000" w:themeColor="text1"/>
          <w:sz w:val="24"/>
          <w:szCs w:val="24"/>
          <w:lang w:val="en-GB" w:eastAsia="en-GB"/>
        </w:rPr>
        <w:t xml:space="preserve"> </w:t>
      </w:r>
      <w:r w:rsidR="00BA4827" w:rsidRPr="00BA4827">
        <w:rPr>
          <w:rFonts w:eastAsia="Times New Roman"/>
          <w:color w:val="000000" w:themeColor="text1"/>
          <w:sz w:val="24"/>
          <w:szCs w:val="24"/>
          <w:lang w:val="en-GB" w:eastAsia="en-GB"/>
        </w:rPr>
        <w:t>Because everyone deserves to feel like they have a place where they are accepted, cared for, and loved.</w:t>
      </w:r>
    </w:p>
    <w:p w14:paraId="36D2A16A" w14:textId="21ECB117" w:rsidR="00933DB9" w:rsidRDefault="006C0507" w:rsidP="00D06011">
      <w:pPr>
        <w:spacing w:line="256" w:lineRule="auto"/>
        <w:rPr>
          <w:rFonts w:eastAsia="Times New Roman"/>
          <w:b/>
          <w:bCs/>
          <w:color w:val="0070C0"/>
          <w:sz w:val="24"/>
          <w:szCs w:val="24"/>
          <w:lang w:val="en-GB" w:eastAsia="en-GB"/>
        </w:rPr>
      </w:pPr>
      <w:r>
        <w:rPr>
          <w:rFonts w:eastAsia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5420" behindDoc="1" locked="0" layoutInCell="1" allowOverlap="1" wp14:anchorId="4C62172A" wp14:editId="0DD4AAB5">
            <wp:simplePos x="0" y="0"/>
            <wp:positionH relativeFrom="column">
              <wp:posOffset>4736465</wp:posOffset>
            </wp:positionH>
            <wp:positionV relativeFrom="paragraph">
              <wp:posOffset>124460</wp:posOffset>
            </wp:positionV>
            <wp:extent cx="1261110" cy="1381760"/>
            <wp:effectExtent l="0" t="0" r="0" b="8890"/>
            <wp:wrapTight wrapText="bothSides">
              <wp:wrapPolygon edited="0">
                <wp:start x="0" y="0"/>
                <wp:lineTo x="0" y="21441"/>
                <wp:lineTo x="21208" y="21441"/>
                <wp:lineTo x="21208" y="0"/>
                <wp:lineTo x="0" y="0"/>
              </wp:wrapPolygon>
            </wp:wrapTight>
            <wp:docPr id="2854503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38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5314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 xml:space="preserve">The Health Champions </w:t>
      </w:r>
      <w:r w:rsidR="00E81458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>2026</w:t>
      </w:r>
    </w:p>
    <w:p w14:paraId="22661FD6" w14:textId="6896AC70" w:rsidR="006C0507" w:rsidRDefault="00225456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  <w:r w:rsidRPr="00615BF1">
        <w:rPr>
          <w:rFonts w:eastAsia="Times New Roman"/>
          <w:sz w:val="24"/>
          <w:szCs w:val="24"/>
          <w:lang w:val="en-GB" w:eastAsia="en-GB"/>
        </w:rPr>
        <w:t xml:space="preserve">We have a very </w:t>
      </w:r>
      <w:r w:rsidR="0060411A">
        <w:rPr>
          <w:rFonts w:eastAsia="Times New Roman"/>
          <w:sz w:val="24"/>
          <w:szCs w:val="24"/>
          <w:lang w:val="en-GB" w:eastAsia="en-GB"/>
        </w:rPr>
        <w:t>keen</w:t>
      </w:r>
      <w:r w:rsidRPr="00615BF1">
        <w:rPr>
          <w:rFonts w:eastAsia="Times New Roman"/>
          <w:sz w:val="24"/>
          <w:szCs w:val="24"/>
          <w:lang w:val="en-GB" w:eastAsia="en-GB"/>
        </w:rPr>
        <w:t xml:space="preserve"> </w:t>
      </w:r>
      <w:r w:rsidR="0060411A">
        <w:rPr>
          <w:rFonts w:eastAsia="Times New Roman"/>
          <w:sz w:val="24"/>
          <w:szCs w:val="24"/>
          <w:lang w:val="en-GB" w:eastAsia="en-GB"/>
        </w:rPr>
        <w:t xml:space="preserve">new </w:t>
      </w:r>
      <w:r w:rsidRPr="00615BF1">
        <w:rPr>
          <w:rFonts w:eastAsia="Times New Roman"/>
          <w:sz w:val="24"/>
          <w:szCs w:val="24"/>
          <w:lang w:val="en-GB" w:eastAsia="en-GB"/>
        </w:rPr>
        <w:t xml:space="preserve">team of </w:t>
      </w:r>
      <w:r w:rsidR="00E81458">
        <w:rPr>
          <w:rFonts w:eastAsia="Times New Roman"/>
          <w:sz w:val="24"/>
          <w:szCs w:val="24"/>
          <w:lang w:val="en-GB" w:eastAsia="en-GB"/>
        </w:rPr>
        <w:t xml:space="preserve">Year 5 </w:t>
      </w:r>
      <w:r w:rsidRPr="00615BF1">
        <w:rPr>
          <w:rFonts w:eastAsia="Times New Roman"/>
          <w:sz w:val="24"/>
          <w:szCs w:val="24"/>
          <w:lang w:val="en-GB" w:eastAsia="en-GB"/>
        </w:rPr>
        <w:t xml:space="preserve">Health Champions in school who have been </w:t>
      </w:r>
      <w:r w:rsidR="007E71AC" w:rsidRPr="00615BF1">
        <w:rPr>
          <w:rFonts w:eastAsia="Times New Roman"/>
          <w:sz w:val="24"/>
          <w:szCs w:val="24"/>
          <w:lang w:val="en-GB" w:eastAsia="en-GB"/>
        </w:rPr>
        <w:t>involved in</w:t>
      </w:r>
      <w:r w:rsidR="00E947F7">
        <w:rPr>
          <w:rFonts w:eastAsia="Times New Roman"/>
          <w:sz w:val="24"/>
          <w:szCs w:val="24"/>
          <w:lang w:val="en-GB" w:eastAsia="en-GB"/>
        </w:rPr>
        <w:t xml:space="preserve"> with the local </w:t>
      </w:r>
      <w:r w:rsidR="0040056C">
        <w:rPr>
          <w:rFonts w:eastAsia="Times New Roman"/>
          <w:sz w:val="24"/>
          <w:szCs w:val="24"/>
          <w:lang w:val="en-GB" w:eastAsia="en-GB"/>
        </w:rPr>
        <w:t>schools’</w:t>
      </w:r>
      <w:r w:rsidR="00E947F7">
        <w:rPr>
          <w:rFonts w:eastAsia="Times New Roman"/>
          <w:sz w:val="24"/>
          <w:szCs w:val="24"/>
          <w:lang w:val="en-GB" w:eastAsia="en-GB"/>
        </w:rPr>
        <w:t xml:space="preserve"> hub</w:t>
      </w:r>
      <w:r w:rsidR="007E71AC" w:rsidRPr="00615BF1">
        <w:rPr>
          <w:rFonts w:eastAsia="Times New Roman"/>
          <w:sz w:val="24"/>
          <w:szCs w:val="24"/>
          <w:lang w:val="en-GB" w:eastAsia="en-GB"/>
        </w:rPr>
        <w:t>.</w:t>
      </w:r>
      <w:r w:rsidR="00430559" w:rsidRPr="00615BF1">
        <w:rPr>
          <w:rFonts w:eastAsia="Times New Roman"/>
          <w:sz w:val="24"/>
          <w:szCs w:val="24"/>
          <w:lang w:val="en-GB" w:eastAsia="en-GB"/>
        </w:rPr>
        <w:t xml:space="preserve"> They</w:t>
      </w:r>
      <w:r w:rsidR="00E16AB3">
        <w:rPr>
          <w:rFonts w:eastAsia="Times New Roman"/>
          <w:sz w:val="24"/>
          <w:szCs w:val="24"/>
          <w:lang w:val="en-GB" w:eastAsia="en-GB"/>
        </w:rPr>
        <w:t xml:space="preserve"> </w:t>
      </w:r>
      <w:r w:rsidR="004E103B">
        <w:rPr>
          <w:rFonts w:eastAsia="Times New Roman"/>
          <w:sz w:val="24"/>
          <w:szCs w:val="24"/>
          <w:lang w:val="en-GB" w:eastAsia="en-GB"/>
        </w:rPr>
        <w:t xml:space="preserve">will </w:t>
      </w:r>
      <w:r w:rsidR="00E16AB3">
        <w:rPr>
          <w:rFonts w:eastAsia="Times New Roman"/>
          <w:sz w:val="24"/>
          <w:szCs w:val="24"/>
          <w:lang w:val="en-GB" w:eastAsia="en-GB"/>
        </w:rPr>
        <w:t>share what they ha</w:t>
      </w:r>
      <w:r w:rsidR="004E103B">
        <w:rPr>
          <w:rFonts w:eastAsia="Times New Roman"/>
          <w:sz w:val="24"/>
          <w:szCs w:val="24"/>
          <w:lang w:val="en-GB" w:eastAsia="en-GB"/>
        </w:rPr>
        <w:t xml:space="preserve">ve </w:t>
      </w:r>
      <w:r w:rsidR="00E16AB3">
        <w:rPr>
          <w:rFonts w:eastAsia="Times New Roman"/>
          <w:sz w:val="24"/>
          <w:szCs w:val="24"/>
          <w:lang w:val="en-GB" w:eastAsia="en-GB"/>
        </w:rPr>
        <w:t>learned and</w:t>
      </w:r>
      <w:r w:rsidR="00430559" w:rsidRPr="00615BF1">
        <w:rPr>
          <w:rFonts w:eastAsia="Times New Roman"/>
          <w:sz w:val="24"/>
          <w:szCs w:val="24"/>
          <w:lang w:val="en-GB" w:eastAsia="en-GB"/>
        </w:rPr>
        <w:t xml:space="preserve"> follow up with healthy activities </w:t>
      </w:r>
      <w:r w:rsidR="00413DDF">
        <w:rPr>
          <w:rFonts w:eastAsia="Times New Roman"/>
          <w:sz w:val="24"/>
          <w:szCs w:val="24"/>
          <w:lang w:val="en-GB" w:eastAsia="en-GB"/>
        </w:rPr>
        <w:t>for the whole school</w:t>
      </w:r>
      <w:r w:rsidR="005F40A4" w:rsidRPr="00615BF1">
        <w:rPr>
          <w:rFonts w:eastAsia="Times New Roman"/>
          <w:sz w:val="24"/>
          <w:szCs w:val="24"/>
          <w:lang w:val="en-GB" w:eastAsia="en-GB"/>
        </w:rPr>
        <w:t xml:space="preserve">. </w:t>
      </w:r>
      <w:r w:rsidR="00637715">
        <w:rPr>
          <w:rFonts w:eastAsia="Times New Roman"/>
          <w:sz w:val="24"/>
          <w:szCs w:val="24"/>
          <w:lang w:val="en-GB" w:eastAsia="en-GB"/>
        </w:rPr>
        <w:t>Well done Health Champion</w:t>
      </w:r>
      <w:r w:rsidR="002E74B5">
        <w:rPr>
          <w:rFonts w:eastAsia="Times New Roman"/>
          <w:sz w:val="24"/>
          <w:szCs w:val="24"/>
          <w:lang w:val="en-GB" w:eastAsia="en-GB"/>
        </w:rPr>
        <w:t>s</w:t>
      </w:r>
      <w:r w:rsidR="00637715">
        <w:rPr>
          <w:rFonts w:eastAsia="Times New Roman"/>
          <w:sz w:val="24"/>
          <w:szCs w:val="24"/>
          <w:lang w:val="en-GB" w:eastAsia="en-GB"/>
        </w:rPr>
        <w:t xml:space="preserve"> and thank you </w:t>
      </w:r>
      <w:r w:rsidR="004E103B">
        <w:rPr>
          <w:rFonts w:eastAsia="Times New Roman"/>
          <w:sz w:val="24"/>
          <w:szCs w:val="24"/>
          <w:lang w:val="en-GB" w:eastAsia="en-GB"/>
        </w:rPr>
        <w:t xml:space="preserve">for representing our school so well. </w:t>
      </w:r>
    </w:p>
    <w:p w14:paraId="7CEA0623" w14:textId="02F0AE6A" w:rsidR="006C0507" w:rsidRDefault="00A466A6" w:rsidP="0060411A">
      <w:pPr>
        <w:spacing w:line="256" w:lineRule="auto"/>
        <w:rPr>
          <w:rFonts w:eastAsia="Times New Roman"/>
          <w:b/>
          <w:bCs/>
          <w:color w:val="0070C0"/>
          <w:sz w:val="24"/>
          <w:szCs w:val="24"/>
          <w:lang w:val="en-GB" w:eastAsia="en-GB"/>
        </w:rPr>
      </w:pPr>
      <w:r w:rsidRPr="003404D8">
        <w:rPr>
          <w:rFonts w:eastAsia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6444" behindDoc="1" locked="0" layoutInCell="1" allowOverlap="1" wp14:anchorId="5A861750" wp14:editId="063B0118">
            <wp:simplePos x="0" y="0"/>
            <wp:positionH relativeFrom="margin">
              <wp:posOffset>323215</wp:posOffset>
            </wp:positionH>
            <wp:positionV relativeFrom="paragraph">
              <wp:posOffset>270510</wp:posOffset>
            </wp:positionV>
            <wp:extent cx="2061845" cy="2653030"/>
            <wp:effectExtent l="0" t="0" r="0" b="0"/>
            <wp:wrapTight wrapText="bothSides">
              <wp:wrapPolygon edited="0">
                <wp:start x="0" y="0"/>
                <wp:lineTo x="0" y="21404"/>
                <wp:lineTo x="21354" y="21404"/>
                <wp:lineTo x="21354" y="0"/>
                <wp:lineTo x="0" y="0"/>
              </wp:wrapPolygon>
            </wp:wrapTight>
            <wp:docPr id="953651193" name="Picture 5" descr="A poster for a children's play gro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651193" name="Picture 5" descr="A poster for a children's play grou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653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507" w:rsidRPr="006C0507">
        <w:rPr>
          <w:rFonts w:eastAsia="Times New Roman"/>
          <w:b/>
          <w:bCs/>
          <w:color w:val="0070C0"/>
          <w:sz w:val="24"/>
          <w:szCs w:val="24"/>
          <w:lang w:val="en-GB" w:eastAsia="en-GB"/>
        </w:rPr>
        <w:t xml:space="preserve">Playgroup </w:t>
      </w:r>
    </w:p>
    <w:p w14:paraId="01D0BF59" w14:textId="61B54A4F" w:rsidR="006C0507" w:rsidRPr="003404D8" w:rsidRDefault="00CF1D5A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  <w:r w:rsidRPr="003404D8">
        <w:rPr>
          <w:rFonts w:eastAsia="Times New Roman"/>
          <w:sz w:val="24"/>
          <w:szCs w:val="24"/>
          <w:lang w:val="en-GB" w:eastAsia="en-GB"/>
        </w:rPr>
        <w:t xml:space="preserve">We </w:t>
      </w:r>
      <w:r w:rsidR="00EA060C" w:rsidRPr="003404D8">
        <w:rPr>
          <w:rFonts w:eastAsia="Times New Roman"/>
          <w:sz w:val="24"/>
          <w:szCs w:val="24"/>
          <w:lang w:val="en-GB" w:eastAsia="en-GB"/>
        </w:rPr>
        <w:t xml:space="preserve">are delighted that our fabulous playgroup is up and running for 2026! </w:t>
      </w:r>
      <w:r w:rsidR="00665822" w:rsidRPr="003404D8">
        <w:rPr>
          <w:rFonts w:eastAsia="Times New Roman"/>
          <w:sz w:val="24"/>
          <w:szCs w:val="24"/>
          <w:lang w:val="en-GB" w:eastAsia="en-GB"/>
        </w:rPr>
        <w:t xml:space="preserve">Each Thursday in term time from 9:15-11 am there are toys, </w:t>
      </w:r>
      <w:r w:rsidR="003404D8" w:rsidRPr="003404D8">
        <w:rPr>
          <w:rFonts w:eastAsia="Times New Roman"/>
          <w:sz w:val="24"/>
          <w:szCs w:val="24"/>
          <w:lang w:val="en-GB" w:eastAsia="en-GB"/>
        </w:rPr>
        <w:t xml:space="preserve">games, brews and fun for free! Please bring your friends too. </w:t>
      </w:r>
    </w:p>
    <w:p w14:paraId="789077F1" w14:textId="62F436CC" w:rsidR="006C0507" w:rsidRPr="003404D8" w:rsidRDefault="006C0507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</w:p>
    <w:p w14:paraId="0EB41307" w14:textId="77777777" w:rsidR="00CF1D5A" w:rsidRPr="003404D8" w:rsidRDefault="00CF1D5A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</w:p>
    <w:p w14:paraId="23A2E03E" w14:textId="77777777" w:rsidR="00CF1D5A" w:rsidRDefault="00CF1D5A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</w:p>
    <w:p w14:paraId="109850D2" w14:textId="77777777" w:rsidR="00CF1D5A" w:rsidRDefault="00CF1D5A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</w:p>
    <w:p w14:paraId="34F0AC59" w14:textId="77777777" w:rsidR="00CF1D5A" w:rsidRDefault="00CF1D5A" w:rsidP="0060411A">
      <w:pPr>
        <w:spacing w:line="256" w:lineRule="auto"/>
        <w:rPr>
          <w:rFonts w:eastAsia="Times New Roman"/>
          <w:sz w:val="24"/>
          <w:szCs w:val="24"/>
          <w:lang w:val="en-GB" w:eastAsia="en-GB"/>
        </w:rPr>
      </w:pPr>
    </w:p>
    <w:p w14:paraId="45675236" w14:textId="585CA49B" w:rsidR="0036505F" w:rsidRPr="004B1165" w:rsidRDefault="00D4375F" w:rsidP="00507545">
      <w:pPr>
        <w:spacing w:after="0" w:line="240" w:lineRule="auto"/>
        <w:rPr>
          <w:b/>
          <w:color w:val="0070C0"/>
          <w:lang w:val="en-GB"/>
        </w:rPr>
      </w:pPr>
      <w:r>
        <w:rPr>
          <w:b/>
          <w:color w:val="0070C0"/>
          <w:lang w:val="en-GB"/>
        </w:rPr>
        <w:t xml:space="preserve">          </w:t>
      </w:r>
    </w:p>
    <w:p w14:paraId="7597944B" w14:textId="3EF0F676" w:rsidR="00AC12A9" w:rsidRDefault="00AC12A9" w:rsidP="00507545">
      <w:pPr>
        <w:spacing w:after="0" w:line="240" w:lineRule="auto"/>
        <w:rPr>
          <w:b/>
          <w:color w:val="0070C0"/>
          <w:sz w:val="24"/>
          <w:szCs w:val="24"/>
        </w:rPr>
      </w:pPr>
      <w:r w:rsidRPr="00AC12A9">
        <w:rPr>
          <w:b/>
          <w:color w:val="0070C0"/>
          <w:sz w:val="24"/>
          <w:szCs w:val="24"/>
        </w:rPr>
        <w:lastRenderedPageBreak/>
        <w:t>Dates for your diary</w:t>
      </w:r>
      <w:r w:rsidR="00256E57">
        <w:rPr>
          <w:b/>
          <w:color w:val="0070C0"/>
          <w:sz w:val="24"/>
          <w:szCs w:val="24"/>
        </w:rPr>
        <w:t>:</w:t>
      </w:r>
    </w:p>
    <w:p w14:paraId="1650AE1A" w14:textId="7FBE9E5E" w:rsidR="00315205" w:rsidRDefault="00477FF4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Thursday </w:t>
      </w:r>
      <w:r w:rsidR="00886F3E">
        <w:rPr>
          <w:b/>
          <w:color w:val="0070C0"/>
          <w:sz w:val="24"/>
          <w:szCs w:val="24"/>
        </w:rPr>
        <w:t>2</w:t>
      </w:r>
      <w:r w:rsidR="00535AA0">
        <w:rPr>
          <w:b/>
          <w:color w:val="0070C0"/>
          <w:sz w:val="24"/>
          <w:szCs w:val="24"/>
        </w:rPr>
        <w:t>9</w:t>
      </w:r>
      <w:r w:rsidR="00886F3E" w:rsidRPr="00886F3E">
        <w:rPr>
          <w:b/>
          <w:color w:val="0070C0"/>
          <w:sz w:val="24"/>
          <w:szCs w:val="24"/>
          <w:vertAlign w:val="superscript"/>
        </w:rPr>
        <w:t>th</w:t>
      </w:r>
      <w:r w:rsidR="00886F3E">
        <w:rPr>
          <w:b/>
          <w:color w:val="0070C0"/>
          <w:sz w:val="24"/>
          <w:szCs w:val="24"/>
        </w:rPr>
        <w:t xml:space="preserve"> </w:t>
      </w:r>
      <w:r w:rsidR="00535AA0">
        <w:rPr>
          <w:b/>
          <w:color w:val="0070C0"/>
          <w:sz w:val="24"/>
          <w:szCs w:val="24"/>
        </w:rPr>
        <w:t>January</w:t>
      </w:r>
      <w:r w:rsidR="001C3C4E">
        <w:rPr>
          <w:b/>
          <w:color w:val="0070C0"/>
          <w:sz w:val="24"/>
          <w:szCs w:val="24"/>
        </w:rPr>
        <w:t xml:space="preserve">, </w:t>
      </w:r>
      <w:r>
        <w:rPr>
          <w:b/>
          <w:color w:val="0070C0"/>
          <w:sz w:val="24"/>
          <w:szCs w:val="24"/>
        </w:rPr>
        <w:t>playgroup begins</w:t>
      </w:r>
    </w:p>
    <w:p w14:paraId="60889168" w14:textId="2118DA2A" w:rsidR="00477FF4" w:rsidRDefault="004F2BFA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2</w:t>
      </w:r>
      <w:r w:rsidRPr="004F2BFA">
        <w:rPr>
          <w:b/>
          <w:color w:val="0070C0"/>
          <w:sz w:val="24"/>
          <w:szCs w:val="24"/>
          <w:vertAlign w:val="superscript"/>
        </w:rPr>
        <w:t>nd</w:t>
      </w:r>
      <w:r>
        <w:rPr>
          <w:b/>
          <w:color w:val="0070C0"/>
          <w:sz w:val="24"/>
          <w:szCs w:val="24"/>
        </w:rPr>
        <w:t xml:space="preserve"> February, 2:45-3:15pm story time in classrooms</w:t>
      </w:r>
    </w:p>
    <w:p w14:paraId="402117FC" w14:textId="422C0E22" w:rsidR="004F2BFA" w:rsidRDefault="008B55EC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2-8</w:t>
      </w:r>
      <w:r w:rsidRPr="008B55EC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National Storytelling Week</w:t>
      </w:r>
    </w:p>
    <w:p w14:paraId="065B3E05" w14:textId="3E3CE2A9" w:rsidR="008B55EC" w:rsidRDefault="008B55EC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9-13</w:t>
      </w:r>
      <w:r w:rsidRPr="008B55EC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Young Person’s Mental Health Week</w:t>
      </w:r>
    </w:p>
    <w:p w14:paraId="313B00CE" w14:textId="54F7091A" w:rsidR="00D75119" w:rsidRDefault="0039013D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12</w:t>
      </w:r>
      <w:r w:rsidRPr="0039013D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Y5/6 trip to Jodrell Bank</w:t>
      </w:r>
    </w:p>
    <w:p w14:paraId="10ED9E9C" w14:textId="1ACA7757" w:rsidR="00E93FCE" w:rsidRDefault="00E93FCE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12</w:t>
      </w:r>
      <w:r w:rsidRPr="00E93FCE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Disco 3:15-</w:t>
      </w:r>
      <w:r w:rsidR="00DF7237">
        <w:rPr>
          <w:b/>
          <w:color w:val="0070C0"/>
          <w:sz w:val="24"/>
          <w:szCs w:val="24"/>
        </w:rPr>
        <w:t>4:30</w:t>
      </w:r>
      <w:r>
        <w:rPr>
          <w:b/>
          <w:color w:val="0070C0"/>
          <w:sz w:val="24"/>
          <w:szCs w:val="24"/>
        </w:rPr>
        <w:t xml:space="preserve">pm </w:t>
      </w:r>
    </w:p>
    <w:p w14:paraId="4D7E4E19" w14:textId="77777777" w:rsidR="004C7289" w:rsidRDefault="00FE5FDF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13</w:t>
      </w:r>
      <w:r w:rsidRPr="00FE5FDF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</w:t>
      </w:r>
      <w:r w:rsidR="006653FB">
        <w:rPr>
          <w:b/>
          <w:color w:val="0070C0"/>
          <w:sz w:val="24"/>
          <w:szCs w:val="24"/>
        </w:rPr>
        <w:t xml:space="preserve">own clothes day- £1 </w:t>
      </w:r>
      <w:r w:rsidR="007C142F">
        <w:rPr>
          <w:b/>
          <w:color w:val="0070C0"/>
          <w:sz w:val="24"/>
          <w:szCs w:val="24"/>
        </w:rPr>
        <w:t xml:space="preserve">for </w:t>
      </w:r>
      <w:r w:rsidR="0034391C">
        <w:rPr>
          <w:b/>
          <w:color w:val="0070C0"/>
          <w:sz w:val="24"/>
          <w:szCs w:val="24"/>
        </w:rPr>
        <w:t>New Mills Football Club</w:t>
      </w:r>
    </w:p>
    <w:p w14:paraId="465C195F" w14:textId="51771659" w:rsidR="00FE5FDF" w:rsidRDefault="004C7289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13</w:t>
      </w:r>
      <w:r w:rsidRPr="004C7289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February, </w:t>
      </w:r>
      <w:r w:rsidR="00FE5FDF">
        <w:rPr>
          <w:b/>
          <w:color w:val="0070C0"/>
          <w:sz w:val="24"/>
          <w:szCs w:val="24"/>
        </w:rPr>
        <w:t>end of half term</w:t>
      </w:r>
    </w:p>
    <w:p w14:paraId="464CC22D" w14:textId="6358A493" w:rsidR="00FE5FDF" w:rsidRDefault="00FE5FDF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23</w:t>
      </w:r>
      <w:r w:rsidRPr="00FE5FDF">
        <w:rPr>
          <w:b/>
          <w:color w:val="0070C0"/>
          <w:sz w:val="24"/>
          <w:szCs w:val="24"/>
          <w:vertAlign w:val="superscript"/>
        </w:rPr>
        <w:t>rd</w:t>
      </w:r>
      <w:r>
        <w:rPr>
          <w:b/>
          <w:color w:val="0070C0"/>
          <w:sz w:val="24"/>
          <w:szCs w:val="24"/>
        </w:rPr>
        <w:t xml:space="preserve"> February, return to school and Y3/4 FIRST SWIM</w:t>
      </w:r>
    </w:p>
    <w:p w14:paraId="745B6018" w14:textId="3117F7E3" w:rsidR="0006662A" w:rsidRDefault="0006662A" w:rsidP="00985A9C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5</w:t>
      </w:r>
      <w:r w:rsidRPr="0006662A">
        <w:rPr>
          <w:b/>
          <w:color w:val="0070C0"/>
          <w:sz w:val="24"/>
          <w:szCs w:val="24"/>
          <w:vertAlign w:val="superscript"/>
        </w:rPr>
        <w:t>th</w:t>
      </w:r>
      <w:r>
        <w:rPr>
          <w:b/>
          <w:color w:val="0070C0"/>
          <w:sz w:val="24"/>
          <w:szCs w:val="24"/>
        </w:rPr>
        <w:t xml:space="preserve"> March, World Book Day! Stay posted for more information of plans</w:t>
      </w:r>
    </w:p>
    <w:p w14:paraId="1629F793" w14:textId="77777777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2/3-4/3/26- Parents’ evening</w:t>
      </w:r>
    </w:p>
    <w:p w14:paraId="630B85C3" w14:textId="77777777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27/3/26 -Finish for Easter</w:t>
      </w:r>
    </w:p>
    <w:p w14:paraId="4C176EFE" w14:textId="06705988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13/4/26 </w:t>
      </w:r>
      <w:proofErr w:type="gramStart"/>
      <w:r w:rsidRPr="00621F8C">
        <w:rPr>
          <w:b/>
          <w:color w:val="0070C0"/>
          <w:sz w:val="24"/>
          <w:szCs w:val="24"/>
        </w:rPr>
        <w:t>Start back</w:t>
      </w:r>
      <w:proofErr w:type="gramEnd"/>
      <w:r w:rsidRPr="00621F8C">
        <w:rPr>
          <w:b/>
          <w:color w:val="0070C0"/>
          <w:sz w:val="24"/>
          <w:szCs w:val="24"/>
        </w:rPr>
        <w:t xml:space="preserve"> </w:t>
      </w:r>
      <w:r w:rsidR="00C77CAE">
        <w:rPr>
          <w:b/>
          <w:color w:val="0070C0"/>
          <w:sz w:val="24"/>
          <w:szCs w:val="24"/>
        </w:rPr>
        <w:t>s</w:t>
      </w:r>
      <w:r w:rsidRPr="00621F8C">
        <w:rPr>
          <w:b/>
          <w:color w:val="0070C0"/>
          <w:sz w:val="24"/>
          <w:szCs w:val="24"/>
        </w:rPr>
        <w:t xml:space="preserve">ummer term 1 </w:t>
      </w:r>
    </w:p>
    <w:p w14:paraId="4C4FF0D8" w14:textId="2CE94B6E" w:rsidR="00E11A13" w:rsidRDefault="00E11A13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1/5/26- Y3/4 trip to Manchester Museum </w:t>
      </w:r>
    </w:p>
    <w:p w14:paraId="2923BBFC" w14:textId="77777777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11/5/26-14/5/26 year 6 SATs </w:t>
      </w:r>
    </w:p>
    <w:p w14:paraId="5AEF6C9D" w14:textId="77777777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 18/5/26-22/5/26 year 2 SATs </w:t>
      </w:r>
    </w:p>
    <w:p w14:paraId="2E26BA79" w14:textId="476E0533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22/5/26 Finish </w:t>
      </w:r>
      <w:r w:rsidR="00C77CAE">
        <w:rPr>
          <w:b/>
          <w:color w:val="0070C0"/>
          <w:sz w:val="24"/>
          <w:szCs w:val="24"/>
        </w:rPr>
        <w:t>s</w:t>
      </w:r>
      <w:r w:rsidRPr="00621F8C">
        <w:rPr>
          <w:b/>
          <w:color w:val="0070C0"/>
          <w:sz w:val="24"/>
          <w:szCs w:val="24"/>
        </w:rPr>
        <w:t xml:space="preserve">ummer term 1 </w:t>
      </w:r>
    </w:p>
    <w:p w14:paraId="1ECC7BF7" w14:textId="27D344F4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 1/6/26 Start back </w:t>
      </w:r>
      <w:r w:rsidR="00C77CAE" w:rsidRPr="00621F8C">
        <w:rPr>
          <w:b/>
          <w:color w:val="0070C0"/>
          <w:sz w:val="24"/>
          <w:szCs w:val="24"/>
        </w:rPr>
        <w:t>summer</w:t>
      </w:r>
      <w:r w:rsidRPr="00621F8C">
        <w:rPr>
          <w:b/>
          <w:color w:val="0070C0"/>
          <w:sz w:val="24"/>
          <w:szCs w:val="24"/>
        </w:rPr>
        <w:t xml:space="preserve"> term 2 </w:t>
      </w:r>
    </w:p>
    <w:p w14:paraId="4A5EB5C7" w14:textId="42E7F2B8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6/6/26 New Mills Carnival</w:t>
      </w:r>
    </w:p>
    <w:p w14:paraId="25BC7B90" w14:textId="77777777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 Multiplication check year 4 -taken during the first 2 weeks of this term </w:t>
      </w:r>
    </w:p>
    <w:p w14:paraId="1D24D054" w14:textId="052AEE13" w:rsidR="0033714E" w:rsidRP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8/6/26 year 1 phonics &amp; year 2 resits </w:t>
      </w:r>
    </w:p>
    <w:p w14:paraId="7672D721" w14:textId="5AFBF1E4" w:rsid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621F8C">
        <w:rPr>
          <w:b/>
          <w:color w:val="0070C0"/>
          <w:sz w:val="24"/>
          <w:szCs w:val="24"/>
        </w:rPr>
        <w:t xml:space="preserve">26/6/26 &amp; 29/6/26 Inset days </w:t>
      </w:r>
    </w:p>
    <w:p w14:paraId="20E30208" w14:textId="77777777" w:rsidR="0033714E" w:rsidRPr="0033714E" w:rsidRDefault="0033714E" w:rsidP="0033714E">
      <w:pPr>
        <w:pStyle w:val="ListParagraph"/>
        <w:numPr>
          <w:ilvl w:val="0"/>
          <w:numId w:val="13"/>
        </w:numPr>
        <w:spacing w:after="0" w:line="240" w:lineRule="auto"/>
        <w:rPr>
          <w:b/>
          <w:color w:val="0070C0"/>
          <w:sz w:val="24"/>
          <w:szCs w:val="24"/>
        </w:rPr>
      </w:pPr>
      <w:r w:rsidRPr="0033714E">
        <w:rPr>
          <w:b/>
          <w:color w:val="0070C0"/>
          <w:sz w:val="24"/>
          <w:szCs w:val="24"/>
        </w:rPr>
        <w:t>23/7/26 Finish for Summer</w:t>
      </w:r>
    </w:p>
    <w:p w14:paraId="5B57C758" w14:textId="77777777" w:rsidR="0033714E" w:rsidRPr="0033714E" w:rsidRDefault="0033714E" w:rsidP="0033714E">
      <w:pPr>
        <w:spacing w:after="0" w:line="240" w:lineRule="auto"/>
        <w:ind w:left="360"/>
        <w:rPr>
          <w:b/>
          <w:color w:val="0070C0"/>
          <w:sz w:val="24"/>
          <w:szCs w:val="24"/>
        </w:rPr>
      </w:pPr>
    </w:p>
    <w:p w14:paraId="2C705311" w14:textId="77777777" w:rsidR="00AC12A9" w:rsidRDefault="00AC12A9" w:rsidP="00507545">
      <w:pPr>
        <w:spacing w:after="0" w:line="240" w:lineRule="auto"/>
        <w:rPr>
          <w:sz w:val="24"/>
          <w:szCs w:val="24"/>
        </w:rPr>
      </w:pPr>
    </w:p>
    <w:p w14:paraId="4690B3BC" w14:textId="0EAE2CC5" w:rsidR="00976DC7" w:rsidRPr="007E2CBB" w:rsidRDefault="00AC12A9" w:rsidP="00507545">
      <w:pPr>
        <w:spacing w:after="0" w:line="240" w:lineRule="auto"/>
        <w:rPr>
          <w:sz w:val="20"/>
          <w:szCs w:val="20"/>
        </w:rPr>
      </w:pPr>
      <w:r w:rsidRPr="007E2CBB">
        <w:rPr>
          <w:sz w:val="20"/>
          <w:szCs w:val="20"/>
        </w:rPr>
        <w:t>If</w:t>
      </w:r>
      <w:r w:rsidR="00415C6B">
        <w:rPr>
          <w:sz w:val="20"/>
          <w:szCs w:val="20"/>
        </w:rPr>
        <w:t xml:space="preserve"> </w:t>
      </w:r>
      <w:r w:rsidRPr="007E2CBB">
        <w:rPr>
          <w:sz w:val="20"/>
          <w:szCs w:val="20"/>
        </w:rPr>
        <w:t xml:space="preserve">you have concerns or questions, please don’t hesitate to contact </w:t>
      </w:r>
      <w:r w:rsidR="00F42E01" w:rsidRPr="007E2CBB">
        <w:rPr>
          <w:sz w:val="20"/>
          <w:szCs w:val="20"/>
        </w:rPr>
        <w:t>us</w:t>
      </w:r>
      <w:r w:rsidRPr="007E2CBB">
        <w:rPr>
          <w:sz w:val="20"/>
          <w:szCs w:val="20"/>
        </w:rPr>
        <w:t xml:space="preserve">. </w:t>
      </w:r>
    </w:p>
    <w:p w14:paraId="5A0DD8F6" w14:textId="77777777" w:rsidR="00976DC7" w:rsidRPr="007E2CBB" w:rsidRDefault="00976DC7" w:rsidP="00507545">
      <w:pPr>
        <w:spacing w:after="0" w:line="240" w:lineRule="auto"/>
        <w:rPr>
          <w:sz w:val="20"/>
          <w:szCs w:val="20"/>
        </w:rPr>
      </w:pPr>
    </w:p>
    <w:p w14:paraId="30B75527" w14:textId="77777777" w:rsidR="00976DC7" w:rsidRPr="007E2CBB" w:rsidRDefault="00AC12A9" w:rsidP="00507545">
      <w:pPr>
        <w:spacing w:after="0" w:line="240" w:lineRule="auto"/>
        <w:rPr>
          <w:sz w:val="20"/>
          <w:szCs w:val="20"/>
        </w:rPr>
      </w:pPr>
      <w:r w:rsidRPr="007E2CBB">
        <w:rPr>
          <w:sz w:val="20"/>
          <w:szCs w:val="20"/>
        </w:rPr>
        <w:t xml:space="preserve">Best wishes, </w:t>
      </w:r>
    </w:p>
    <w:p w14:paraId="3C863EEF" w14:textId="77777777" w:rsidR="00976DC7" w:rsidRPr="007E2CBB" w:rsidRDefault="00976DC7" w:rsidP="00507545">
      <w:pPr>
        <w:spacing w:after="0" w:line="240" w:lineRule="auto"/>
        <w:rPr>
          <w:sz w:val="20"/>
          <w:szCs w:val="20"/>
        </w:rPr>
      </w:pPr>
    </w:p>
    <w:p w14:paraId="35919CE5" w14:textId="46781A30" w:rsidR="00DE2D9B" w:rsidRPr="007E2CBB" w:rsidRDefault="00F42E01" w:rsidP="00507545">
      <w:pPr>
        <w:spacing w:after="0" w:line="240" w:lineRule="auto"/>
        <w:rPr>
          <w:sz w:val="20"/>
          <w:szCs w:val="20"/>
        </w:rPr>
      </w:pPr>
      <w:r w:rsidRPr="007E2CBB">
        <w:rPr>
          <w:sz w:val="20"/>
          <w:szCs w:val="20"/>
        </w:rPr>
        <w:t>Sarah Craig</w:t>
      </w:r>
      <w:r w:rsidR="004F2DDE" w:rsidRPr="007E2CBB">
        <w:rPr>
          <w:sz w:val="20"/>
          <w:szCs w:val="20"/>
        </w:rPr>
        <w:t>-</w:t>
      </w:r>
      <w:r w:rsidR="00AC12A9" w:rsidRPr="007E2CBB">
        <w:rPr>
          <w:sz w:val="20"/>
          <w:szCs w:val="20"/>
        </w:rPr>
        <w:t xml:space="preserve"> Executive Headteacher</w:t>
      </w:r>
    </w:p>
    <w:p w14:paraId="4E24399F" w14:textId="5FCBAD4D" w:rsidR="004F2DDE" w:rsidRPr="007E2CBB" w:rsidRDefault="004F2DDE" w:rsidP="00507545">
      <w:pPr>
        <w:spacing w:after="0" w:line="240" w:lineRule="auto"/>
        <w:rPr>
          <w:sz w:val="20"/>
          <w:szCs w:val="20"/>
        </w:rPr>
      </w:pPr>
      <w:r w:rsidRPr="007E2CBB">
        <w:rPr>
          <w:sz w:val="20"/>
          <w:szCs w:val="20"/>
        </w:rPr>
        <w:t>Fiona Hall- Head of School</w:t>
      </w:r>
    </w:p>
    <w:sectPr w:rsidR="004F2DDE" w:rsidRPr="007E2CBB" w:rsidSect="00BF3819">
      <w:headerReference w:type="default" r:id="rId26"/>
      <w:footerReference w:type="default" r:id="rId27"/>
      <w:pgSz w:w="11906" w:h="16838" w:code="9"/>
      <w:pgMar w:top="1134" w:right="1134" w:bottom="709" w:left="1134" w:header="720" w:footer="0" w:gutter="0"/>
      <w:pgNumType w:start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B4F67" w14:textId="77777777" w:rsidR="00D76031" w:rsidRDefault="00D76031" w:rsidP="001F5371">
      <w:pPr>
        <w:spacing w:after="0" w:line="240" w:lineRule="auto"/>
      </w:pPr>
      <w:r>
        <w:separator/>
      </w:r>
    </w:p>
  </w:endnote>
  <w:endnote w:type="continuationSeparator" w:id="0">
    <w:p w14:paraId="3DDBA736" w14:textId="77777777" w:rsidR="00D76031" w:rsidRDefault="00D76031" w:rsidP="001F5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80" w:type="dxa"/>
      <w:tblInd w:w="218" w:type="dxa"/>
      <w:tblLayout w:type="fixed"/>
      <w:tblLook w:val="0000" w:firstRow="0" w:lastRow="0" w:firstColumn="0" w:lastColumn="0" w:noHBand="0" w:noVBand="0"/>
    </w:tblPr>
    <w:tblGrid>
      <w:gridCol w:w="6710"/>
      <w:gridCol w:w="1870"/>
    </w:tblGrid>
    <w:tr w:rsidR="001F5371" w:rsidRPr="004F232A" w14:paraId="5B2389AB" w14:textId="77777777" w:rsidTr="007C62F9">
      <w:tc>
        <w:tcPr>
          <w:tcW w:w="6710" w:type="dxa"/>
        </w:tcPr>
        <w:p w14:paraId="06286D5B" w14:textId="77777777" w:rsidR="001F5371" w:rsidRPr="004F232A" w:rsidRDefault="001F5371" w:rsidP="001F5371"/>
      </w:tc>
      <w:tc>
        <w:tcPr>
          <w:tcW w:w="1870" w:type="dxa"/>
        </w:tcPr>
        <w:p w14:paraId="57F7DE99" w14:textId="77777777" w:rsidR="001F5371" w:rsidRPr="004F232A" w:rsidRDefault="001F5371" w:rsidP="001F5371"/>
      </w:tc>
    </w:tr>
    <w:tr w:rsidR="001F5371" w:rsidRPr="004F232A" w14:paraId="31B42374" w14:textId="77777777" w:rsidTr="00E12B4F">
      <w:trPr>
        <w:trHeight w:val="266"/>
      </w:trPr>
      <w:tc>
        <w:tcPr>
          <w:tcW w:w="8580" w:type="dxa"/>
          <w:gridSpan w:val="2"/>
        </w:tcPr>
        <w:p w14:paraId="7D654926" w14:textId="77777777" w:rsidR="001F5371" w:rsidRPr="005F39E4" w:rsidRDefault="001F5371" w:rsidP="00914A7C">
          <w:pPr>
            <w:jc w:val="right"/>
            <w:rPr>
              <w:sz w:val="22"/>
              <w:szCs w:val="22"/>
            </w:rPr>
          </w:pPr>
        </w:p>
      </w:tc>
    </w:tr>
  </w:tbl>
  <w:p w14:paraId="66C0DB4D" w14:textId="77777777" w:rsidR="001F5371" w:rsidRDefault="001F5371" w:rsidP="001F53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0201A" w14:textId="77777777" w:rsidR="00D76031" w:rsidRDefault="00D76031" w:rsidP="001F5371">
      <w:pPr>
        <w:spacing w:after="0" w:line="240" w:lineRule="auto"/>
      </w:pPr>
      <w:r>
        <w:separator/>
      </w:r>
    </w:p>
  </w:footnote>
  <w:footnote w:type="continuationSeparator" w:id="0">
    <w:p w14:paraId="3E6A4989" w14:textId="77777777" w:rsidR="00D76031" w:rsidRDefault="00D76031" w:rsidP="001F5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1CF7" w14:textId="77777777" w:rsidR="00495ACD" w:rsidRDefault="00495A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09A36D7"/>
    <w:multiLevelType w:val="hybridMultilevel"/>
    <w:tmpl w:val="8EA4C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72A3F"/>
    <w:multiLevelType w:val="hybridMultilevel"/>
    <w:tmpl w:val="E05CB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680458">
    <w:abstractNumId w:val="0"/>
  </w:num>
  <w:num w:numId="2" w16cid:durableId="20478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4466628">
    <w:abstractNumId w:val="0"/>
  </w:num>
  <w:num w:numId="4" w16cid:durableId="24839016">
    <w:abstractNumId w:val="0"/>
  </w:num>
  <w:num w:numId="5" w16cid:durableId="327515859">
    <w:abstractNumId w:val="0"/>
  </w:num>
  <w:num w:numId="6" w16cid:durableId="1597135380">
    <w:abstractNumId w:val="0"/>
  </w:num>
  <w:num w:numId="7" w16cid:durableId="2065063291">
    <w:abstractNumId w:val="0"/>
  </w:num>
  <w:num w:numId="8" w16cid:durableId="917060917">
    <w:abstractNumId w:val="0"/>
  </w:num>
  <w:num w:numId="9" w16cid:durableId="2047564823">
    <w:abstractNumId w:val="0"/>
  </w:num>
  <w:num w:numId="10" w16cid:durableId="1240990168">
    <w:abstractNumId w:val="0"/>
  </w:num>
  <w:num w:numId="11" w16cid:durableId="1627467355">
    <w:abstractNumId w:val="0"/>
  </w:num>
  <w:num w:numId="12" w16cid:durableId="591551971">
    <w:abstractNumId w:val="0"/>
  </w:num>
  <w:num w:numId="13" w16cid:durableId="168060605">
    <w:abstractNumId w:val="1"/>
  </w:num>
  <w:num w:numId="14" w16cid:durableId="2090957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D5F"/>
    <w:rsid w:val="000120A8"/>
    <w:rsid w:val="000129CC"/>
    <w:rsid w:val="00022614"/>
    <w:rsid w:val="00043D71"/>
    <w:rsid w:val="00046353"/>
    <w:rsid w:val="000506E7"/>
    <w:rsid w:val="00051BBA"/>
    <w:rsid w:val="00061B24"/>
    <w:rsid w:val="000632A9"/>
    <w:rsid w:val="0006662A"/>
    <w:rsid w:val="00070B77"/>
    <w:rsid w:val="00083DEC"/>
    <w:rsid w:val="0009383B"/>
    <w:rsid w:val="00095342"/>
    <w:rsid w:val="00097374"/>
    <w:rsid w:val="000A1D56"/>
    <w:rsid w:val="000A2744"/>
    <w:rsid w:val="000A390D"/>
    <w:rsid w:val="000B1463"/>
    <w:rsid w:val="000B24B2"/>
    <w:rsid w:val="000C460D"/>
    <w:rsid w:val="000C5C32"/>
    <w:rsid w:val="000D0278"/>
    <w:rsid w:val="000D0563"/>
    <w:rsid w:val="000D2DDF"/>
    <w:rsid w:val="000D448A"/>
    <w:rsid w:val="000E14BA"/>
    <w:rsid w:val="000E229D"/>
    <w:rsid w:val="000E290C"/>
    <w:rsid w:val="000F4AED"/>
    <w:rsid w:val="001032CE"/>
    <w:rsid w:val="00105863"/>
    <w:rsid w:val="00107153"/>
    <w:rsid w:val="00113C1B"/>
    <w:rsid w:val="00120A2C"/>
    <w:rsid w:val="00122A03"/>
    <w:rsid w:val="00125A84"/>
    <w:rsid w:val="00140CB1"/>
    <w:rsid w:val="0014358C"/>
    <w:rsid w:val="00144F51"/>
    <w:rsid w:val="0014523D"/>
    <w:rsid w:val="0014774A"/>
    <w:rsid w:val="00152DE5"/>
    <w:rsid w:val="001536F2"/>
    <w:rsid w:val="00155DFD"/>
    <w:rsid w:val="0016054B"/>
    <w:rsid w:val="001631C1"/>
    <w:rsid w:val="00166C30"/>
    <w:rsid w:val="001721D9"/>
    <w:rsid w:val="0017642C"/>
    <w:rsid w:val="0018077F"/>
    <w:rsid w:val="00180DD3"/>
    <w:rsid w:val="00186706"/>
    <w:rsid w:val="00191650"/>
    <w:rsid w:val="001960D0"/>
    <w:rsid w:val="00197991"/>
    <w:rsid w:val="001A5A17"/>
    <w:rsid w:val="001B31E5"/>
    <w:rsid w:val="001B78C1"/>
    <w:rsid w:val="001C3C4E"/>
    <w:rsid w:val="001C6A42"/>
    <w:rsid w:val="001C734A"/>
    <w:rsid w:val="001C7A66"/>
    <w:rsid w:val="001D01AA"/>
    <w:rsid w:val="001D28AB"/>
    <w:rsid w:val="001D5185"/>
    <w:rsid w:val="001D63FD"/>
    <w:rsid w:val="001D6E7B"/>
    <w:rsid w:val="001E5B0F"/>
    <w:rsid w:val="001F5371"/>
    <w:rsid w:val="001F69B7"/>
    <w:rsid w:val="00210B55"/>
    <w:rsid w:val="00213CCF"/>
    <w:rsid w:val="0021679F"/>
    <w:rsid w:val="00216AEC"/>
    <w:rsid w:val="00216F8E"/>
    <w:rsid w:val="00225456"/>
    <w:rsid w:val="00247A4D"/>
    <w:rsid w:val="00256875"/>
    <w:rsid w:val="00256E57"/>
    <w:rsid w:val="002639EA"/>
    <w:rsid w:val="00264DD5"/>
    <w:rsid w:val="00271CCF"/>
    <w:rsid w:val="00275B34"/>
    <w:rsid w:val="0028275F"/>
    <w:rsid w:val="002847F3"/>
    <w:rsid w:val="00286F03"/>
    <w:rsid w:val="00292861"/>
    <w:rsid w:val="00294036"/>
    <w:rsid w:val="002960D7"/>
    <w:rsid w:val="002964B2"/>
    <w:rsid w:val="002977E0"/>
    <w:rsid w:val="002A4B4F"/>
    <w:rsid w:val="002A5987"/>
    <w:rsid w:val="002A68C2"/>
    <w:rsid w:val="002A7637"/>
    <w:rsid w:val="002B2B81"/>
    <w:rsid w:val="002C005F"/>
    <w:rsid w:val="002C1D9F"/>
    <w:rsid w:val="002C233C"/>
    <w:rsid w:val="002C6E6E"/>
    <w:rsid w:val="002E3089"/>
    <w:rsid w:val="002E5634"/>
    <w:rsid w:val="002E74B5"/>
    <w:rsid w:val="00304062"/>
    <w:rsid w:val="00307027"/>
    <w:rsid w:val="00315205"/>
    <w:rsid w:val="00316871"/>
    <w:rsid w:val="00317C1A"/>
    <w:rsid w:val="0032094B"/>
    <w:rsid w:val="00322080"/>
    <w:rsid w:val="00326DAD"/>
    <w:rsid w:val="00327AE7"/>
    <w:rsid w:val="00330724"/>
    <w:rsid w:val="00330A1C"/>
    <w:rsid w:val="00333559"/>
    <w:rsid w:val="00333A82"/>
    <w:rsid w:val="0033714E"/>
    <w:rsid w:val="003404D8"/>
    <w:rsid w:val="00340627"/>
    <w:rsid w:val="0034391C"/>
    <w:rsid w:val="0035128B"/>
    <w:rsid w:val="003525F4"/>
    <w:rsid w:val="00361869"/>
    <w:rsid w:val="00363E9E"/>
    <w:rsid w:val="003649E8"/>
    <w:rsid w:val="0036505F"/>
    <w:rsid w:val="0036615E"/>
    <w:rsid w:val="003761C1"/>
    <w:rsid w:val="00376CA9"/>
    <w:rsid w:val="00383FF9"/>
    <w:rsid w:val="00385E3B"/>
    <w:rsid w:val="0039013D"/>
    <w:rsid w:val="0039202F"/>
    <w:rsid w:val="00392C4C"/>
    <w:rsid w:val="003941AC"/>
    <w:rsid w:val="003A0D36"/>
    <w:rsid w:val="003B0BC9"/>
    <w:rsid w:val="003D2C96"/>
    <w:rsid w:val="003D31ED"/>
    <w:rsid w:val="003D5031"/>
    <w:rsid w:val="003D6AEA"/>
    <w:rsid w:val="003E50C3"/>
    <w:rsid w:val="003F3401"/>
    <w:rsid w:val="003F756E"/>
    <w:rsid w:val="003F7BA4"/>
    <w:rsid w:val="0040056C"/>
    <w:rsid w:val="004020F7"/>
    <w:rsid w:val="00402614"/>
    <w:rsid w:val="00407A1A"/>
    <w:rsid w:val="004110C0"/>
    <w:rsid w:val="0041280B"/>
    <w:rsid w:val="004129DB"/>
    <w:rsid w:val="00413DDF"/>
    <w:rsid w:val="00415C6B"/>
    <w:rsid w:val="004256E3"/>
    <w:rsid w:val="00425866"/>
    <w:rsid w:val="004272A2"/>
    <w:rsid w:val="004303B3"/>
    <w:rsid w:val="00430559"/>
    <w:rsid w:val="00430EB4"/>
    <w:rsid w:val="00432F57"/>
    <w:rsid w:val="00436420"/>
    <w:rsid w:val="00436995"/>
    <w:rsid w:val="00437697"/>
    <w:rsid w:val="0044011A"/>
    <w:rsid w:val="00441A26"/>
    <w:rsid w:val="00444C56"/>
    <w:rsid w:val="004465AC"/>
    <w:rsid w:val="00451BD1"/>
    <w:rsid w:val="00455405"/>
    <w:rsid w:val="00455974"/>
    <w:rsid w:val="00461847"/>
    <w:rsid w:val="00463471"/>
    <w:rsid w:val="004700D0"/>
    <w:rsid w:val="00472B19"/>
    <w:rsid w:val="00473A43"/>
    <w:rsid w:val="00475A0F"/>
    <w:rsid w:val="00477FF4"/>
    <w:rsid w:val="0048007B"/>
    <w:rsid w:val="00481641"/>
    <w:rsid w:val="00484929"/>
    <w:rsid w:val="0048655E"/>
    <w:rsid w:val="004867CF"/>
    <w:rsid w:val="00493240"/>
    <w:rsid w:val="00495ACD"/>
    <w:rsid w:val="00496220"/>
    <w:rsid w:val="004A2E3B"/>
    <w:rsid w:val="004A5EE6"/>
    <w:rsid w:val="004A6CCD"/>
    <w:rsid w:val="004B1165"/>
    <w:rsid w:val="004C0FBE"/>
    <w:rsid w:val="004C1EC2"/>
    <w:rsid w:val="004C49B5"/>
    <w:rsid w:val="004C7289"/>
    <w:rsid w:val="004D1358"/>
    <w:rsid w:val="004E103B"/>
    <w:rsid w:val="004E3A09"/>
    <w:rsid w:val="004E4008"/>
    <w:rsid w:val="004E7EBE"/>
    <w:rsid w:val="004F2BFA"/>
    <w:rsid w:val="004F2DDE"/>
    <w:rsid w:val="005049EA"/>
    <w:rsid w:val="0050632C"/>
    <w:rsid w:val="00507545"/>
    <w:rsid w:val="00510A1F"/>
    <w:rsid w:val="00516D0E"/>
    <w:rsid w:val="00520CB4"/>
    <w:rsid w:val="00522BA2"/>
    <w:rsid w:val="00527059"/>
    <w:rsid w:val="0053351F"/>
    <w:rsid w:val="00535AA0"/>
    <w:rsid w:val="005400B3"/>
    <w:rsid w:val="005551B1"/>
    <w:rsid w:val="005640E7"/>
    <w:rsid w:val="0056648A"/>
    <w:rsid w:val="00573C05"/>
    <w:rsid w:val="00583C61"/>
    <w:rsid w:val="0058719F"/>
    <w:rsid w:val="00587ABE"/>
    <w:rsid w:val="005930D9"/>
    <w:rsid w:val="005B238B"/>
    <w:rsid w:val="005B63D3"/>
    <w:rsid w:val="005B7A76"/>
    <w:rsid w:val="005C7B04"/>
    <w:rsid w:val="005D014F"/>
    <w:rsid w:val="005D53B7"/>
    <w:rsid w:val="005E2E29"/>
    <w:rsid w:val="005F39E4"/>
    <w:rsid w:val="005F40A4"/>
    <w:rsid w:val="00601A14"/>
    <w:rsid w:val="00603457"/>
    <w:rsid w:val="0060411A"/>
    <w:rsid w:val="00604B2E"/>
    <w:rsid w:val="00606D34"/>
    <w:rsid w:val="006156A3"/>
    <w:rsid w:val="00615BF1"/>
    <w:rsid w:val="00620D92"/>
    <w:rsid w:val="006236CC"/>
    <w:rsid w:val="00625183"/>
    <w:rsid w:val="00631275"/>
    <w:rsid w:val="00631A85"/>
    <w:rsid w:val="006362C7"/>
    <w:rsid w:val="006374B1"/>
    <w:rsid w:val="00637715"/>
    <w:rsid w:val="006444BC"/>
    <w:rsid w:val="00652CE6"/>
    <w:rsid w:val="00654474"/>
    <w:rsid w:val="00654FE1"/>
    <w:rsid w:val="006570F8"/>
    <w:rsid w:val="0065753D"/>
    <w:rsid w:val="00657746"/>
    <w:rsid w:val="00661A0B"/>
    <w:rsid w:val="00663DDB"/>
    <w:rsid w:val="00664CF6"/>
    <w:rsid w:val="006653FB"/>
    <w:rsid w:val="00665822"/>
    <w:rsid w:val="006660EB"/>
    <w:rsid w:val="00670D13"/>
    <w:rsid w:val="006732F7"/>
    <w:rsid w:val="0067395A"/>
    <w:rsid w:val="00674C1A"/>
    <w:rsid w:val="006756E4"/>
    <w:rsid w:val="00683D9D"/>
    <w:rsid w:val="00685234"/>
    <w:rsid w:val="00687710"/>
    <w:rsid w:val="00687B7C"/>
    <w:rsid w:val="00687C0F"/>
    <w:rsid w:val="006A5C87"/>
    <w:rsid w:val="006B240D"/>
    <w:rsid w:val="006B2F83"/>
    <w:rsid w:val="006C0507"/>
    <w:rsid w:val="006C21EE"/>
    <w:rsid w:val="006D51B4"/>
    <w:rsid w:val="006D7444"/>
    <w:rsid w:val="006D7ECA"/>
    <w:rsid w:val="006E09F7"/>
    <w:rsid w:val="006E37D0"/>
    <w:rsid w:val="006E7B06"/>
    <w:rsid w:val="006F0960"/>
    <w:rsid w:val="006F4BD2"/>
    <w:rsid w:val="006F6071"/>
    <w:rsid w:val="00712249"/>
    <w:rsid w:val="0071327E"/>
    <w:rsid w:val="00713EEA"/>
    <w:rsid w:val="00717D2F"/>
    <w:rsid w:val="00727998"/>
    <w:rsid w:val="00734818"/>
    <w:rsid w:val="00737D2E"/>
    <w:rsid w:val="00741252"/>
    <w:rsid w:val="007424AA"/>
    <w:rsid w:val="0074466D"/>
    <w:rsid w:val="00746BAB"/>
    <w:rsid w:val="00750ACE"/>
    <w:rsid w:val="0075614C"/>
    <w:rsid w:val="00770D21"/>
    <w:rsid w:val="0077156A"/>
    <w:rsid w:val="00772FBA"/>
    <w:rsid w:val="00781B7A"/>
    <w:rsid w:val="00784068"/>
    <w:rsid w:val="00793827"/>
    <w:rsid w:val="00795DAD"/>
    <w:rsid w:val="007A2000"/>
    <w:rsid w:val="007B6F0C"/>
    <w:rsid w:val="007C142F"/>
    <w:rsid w:val="007C30D7"/>
    <w:rsid w:val="007D3BAB"/>
    <w:rsid w:val="007D6F30"/>
    <w:rsid w:val="007E05E7"/>
    <w:rsid w:val="007E2CBB"/>
    <w:rsid w:val="007E316E"/>
    <w:rsid w:val="007E5772"/>
    <w:rsid w:val="007E6D14"/>
    <w:rsid w:val="007E71AC"/>
    <w:rsid w:val="008027D5"/>
    <w:rsid w:val="008124A4"/>
    <w:rsid w:val="00814F57"/>
    <w:rsid w:val="008165EB"/>
    <w:rsid w:val="00833091"/>
    <w:rsid w:val="00836278"/>
    <w:rsid w:val="0083746E"/>
    <w:rsid w:val="0084661F"/>
    <w:rsid w:val="00851D7F"/>
    <w:rsid w:val="008575CE"/>
    <w:rsid w:val="008575DE"/>
    <w:rsid w:val="008603B8"/>
    <w:rsid w:val="00860BDD"/>
    <w:rsid w:val="008750EE"/>
    <w:rsid w:val="008771A9"/>
    <w:rsid w:val="00885648"/>
    <w:rsid w:val="00885BCA"/>
    <w:rsid w:val="00885DB6"/>
    <w:rsid w:val="00886F3E"/>
    <w:rsid w:val="00892B7E"/>
    <w:rsid w:val="00892EBA"/>
    <w:rsid w:val="0089322F"/>
    <w:rsid w:val="008A0B05"/>
    <w:rsid w:val="008A25C6"/>
    <w:rsid w:val="008A3BC2"/>
    <w:rsid w:val="008A3D0F"/>
    <w:rsid w:val="008A4397"/>
    <w:rsid w:val="008A4673"/>
    <w:rsid w:val="008A52C4"/>
    <w:rsid w:val="008B34CE"/>
    <w:rsid w:val="008B55E0"/>
    <w:rsid w:val="008B55EC"/>
    <w:rsid w:val="008C03EE"/>
    <w:rsid w:val="008C3A88"/>
    <w:rsid w:val="008C5269"/>
    <w:rsid w:val="008E2143"/>
    <w:rsid w:val="008E5F2F"/>
    <w:rsid w:val="008F2B6F"/>
    <w:rsid w:val="008F38B0"/>
    <w:rsid w:val="008F42B6"/>
    <w:rsid w:val="008F513E"/>
    <w:rsid w:val="008F5C77"/>
    <w:rsid w:val="008F60A7"/>
    <w:rsid w:val="00900FB7"/>
    <w:rsid w:val="009019A4"/>
    <w:rsid w:val="009068D1"/>
    <w:rsid w:val="00906AC8"/>
    <w:rsid w:val="00906D43"/>
    <w:rsid w:val="0091032C"/>
    <w:rsid w:val="00913677"/>
    <w:rsid w:val="00914A7C"/>
    <w:rsid w:val="00925732"/>
    <w:rsid w:val="00927016"/>
    <w:rsid w:val="00933DB9"/>
    <w:rsid w:val="00934DE1"/>
    <w:rsid w:val="00944B95"/>
    <w:rsid w:val="00947535"/>
    <w:rsid w:val="00957679"/>
    <w:rsid w:val="009642D3"/>
    <w:rsid w:val="009674E1"/>
    <w:rsid w:val="00970ABA"/>
    <w:rsid w:val="00976DC7"/>
    <w:rsid w:val="00980D78"/>
    <w:rsid w:val="00984232"/>
    <w:rsid w:val="00984465"/>
    <w:rsid w:val="00985A9C"/>
    <w:rsid w:val="009912FB"/>
    <w:rsid w:val="00991467"/>
    <w:rsid w:val="009945FF"/>
    <w:rsid w:val="009A0874"/>
    <w:rsid w:val="009A269F"/>
    <w:rsid w:val="009A4B6A"/>
    <w:rsid w:val="009A5460"/>
    <w:rsid w:val="009B6EEB"/>
    <w:rsid w:val="009C4731"/>
    <w:rsid w:val="009C4EC7"/>
    <w:rsid w:val="009C562B"/>
    <w:rsid w:val="009C65CF"/>
    <w:rsid w:val="009C7C25"/>
    <w:rsid w:val="009D26D7"/>
    <w:rsid w:val="009D4F4E"/>
    <w:rsid w:val="009D5668"/>
    <w:rsid w:val="009E3DD3"/>
    <w:rsid w:val="009E65ED"/>
    <w:rsid w:val="009E7715"/>
    <w:rsid w:val="009F148C"/>
    <w:rsid w:val="009F62A3"/>
    <w:rsid w:val="009F6CB2"/>
    <w:rsid w:val="00A0356B"/>
    <w:rsid w:val="00A13062"/>
    <w:rsid w:val="00A16258"/>
    <w:rsid w:val="00A26601"/>
    <w:rsid w:val="00A32CA4"/>
    <w:rsid w:val="00A466A6"/>
    <w:rsid w:val="00A50291"/>
    <w:rsid w:val="00A519FA"/>
    <w:rsid w:val="00A5252F"/>
    <w:rsid w:val="00A635FF"/>
    <w:rsid w:val="00A63EA4"/>
    <w:rsid w:val="00A65A97"/>
    <w:rsid w:val="00A71E99"/>
    <w:rsid w:val="00A7596C"/>
    <w:rsid w:val="00A764B5"/>
    <w:rsid w:val="00A93377"/>
    <w:rsid w:val="00A96742"/>
    <w:rsid w:val="00A97B15"/>
    <w:rsid w:val="00AA44D4"/>
    <w:rsid w:val="00AA59FB"/>
    <w:rsid w:val="00AB4A61"/>
    <w:rsid w:val="00AC12A9"/>
    <w:rsid w:val="00AC52D9"/>
    <w:rsid w:val="00AE06DE"/>
    <w:rsid w:val="00AE2A52"/>
    <w:rsid w:val="00AF3E75"/>
    <w:rsid w:val="00B0351A"/>
    <w:rsid w:val="00B101B1"/>
    <w:rsid w:val="00B11C97"/>
    <w:rsid w:val="00B129D0"/>
    <w:rsid w:val="00B20BBE"/>
    <w:rsid w:val="00B2285D"/>
    <w:rsid w:val="00B24C6E"/>
    <w:rsid w:val="00B257F6"/>
    <w:rsid w:val="00B261C8"/>
    <w:rsid w:val="00B3021F"/>
    <w:rsid w:val="00B308AD"/>
    <w:rsid w:val="00B33F57"/>
    <w:rsid w:val="00B364F3"/>
    <w:rsid w:val="00B406FE"/>
    <w:rsid w:val="00B40757"/>
    <w:rsid w:val="00B42C03"/>
    <w:rsid w:val="00B4658A"/>
    <w:rsid w:val="00B51DEF"/>
    <w:rsid w:val="00B523A8"/>
    <w:rsid w:val="00B53145"/>
    <w:rsid w:val="00B54AB9"/>
    <w:rsid w:val="00B60692"/>
    <w:rsid w:val="00B64C4B"/>
    <w:rsid w:val="00B660B7"/>
    <w:rsid w:val="00B74D44"/>
    <w:rsid w:val="00B80E0B"/>
    <w:rsid w:val="00B83548"/>
    <w:rsid w:val="00B8709D"/>
    <w:rsid w:val="00B96174"/>
    <w:rsid w:val="00B97891"/>
    <w:rsid w:val="00B97D33"/>
    <w:rsid w:val="00BA00AD"/>
    <w:rsid w:val="00BA1F15"/>
    <w:rsid w:val="00BA2F86"/>
    <w:rsid w:val="00BA4827"/>
    <w:rsid w:val="00BB0026"/>
    <w:rsid w:val="00BB10F6"/>
    <w:rsid w:val="00BB26F3"/>
    <w:rsid w:val="00BB6AD9"/>
    <w:rsid w:val="00BB71BB"/>
    <w:rsid w:val="00BC12BE"/>
    <w:rsid w:val="00BC5F82"/>
    <w:rsid w:val="00BD24E1"/>
    <w:rsid w:val="00BE5DE5"/>
    <w:rsid w:val="00BE6984"/>
    <w:rsid w:val="00BF23DE"/>
    <w:rsid w:val="00BF2EAB"/>
    <w:rsid w:val="00BF3819"/>
    <w:rsid w:val="00BF5A38"/>
    <w:rsid w:val="00C0426C"/>
    <w:rsid w:val="00C04750"/>
    <w:rsid w:val="00C0512E"/>
    <w:rsid w:val="00C073B6"/>
    <w:rsid w:val="00C16543"/>
    <w:rsid w:val="00C2028D"/>
    <w:rsid w:val="00C24F9D"/>
    <w:rsid w:val="00C2671D"/>
    <w:rsid w:val="00C26BAC"/>
    <w:rsid w:val="00C26E2F"/>
    <w:rsid w:val="00C3118E"/>
    <w:rsid w:val="00C31191"/>
    <w:rsid w:val="00C35BA8"/>
    <w:rsid w:val="00C4506A"/>
    <w:rsid w:val="00C557FA"/>
    <w:rsid w:val="00C57124"/>
    <w:rsid w:val="00C571CF"/>
    <w:rsid w:val="00C65063"/>
    <w:rsid w:val="00C656B3"/>
    <w:rsid w:val="00C749F4"/>
    <w:rsid w:val="00C7638E"/>
    <w:rsid w:val="00C769A3"/>
    <w:rsid w:val="00C77B02"/>
    <w:rsid w:val="00C77CAE"/>
    <w:rsid w:val="00C83905"/>
    <w:rsid w:val="00C850F1"/>
    <w:rsid w:val="00C85947"/>
    <w:rsid w:val="00C90318"/>
    <w:rsid w:val="00CA3F80"/>
    <w:rsid w:val="00CA4B40"/>
    <w:rsid w:val="00CA5D36"/>
    <w:rsid w:val="00CC59EE"/>
    <w:rsid w:val="00CD09D5"/>
    <w:rsid w:val="00CD6BE4"/>
    <w:rsid w:val="00CE5593"/>
    <w:rsid w:val="00CE5D3E"/>
    <w:rsid w:val="00CF1CDE"/>
    <w:rsid w:val="00CF1D5A"/>
    <w:rsid w:val="00D01A34"/>
    <w:rsid w:val="00D01BFB"/>
    <w:rsid w:val="00D06011"/>
    <w:rsid w:val="00D14F64"/>
    <w:rsid w:val="00D15109"/>
    <w:rsid w:val="00D16264"/>
    <w:rsid w:val="00D22835"/>
    <w:rsid w:val="00D22AAC"/>
    <w:rsid w:val="00D22FBF"/>
    <w:rsid w:val="00D26451"/>
    <w:rsid w:val="00D33B4E"/>
    <w:rsid w:val="00D41043"/>
    <w:rsid w:val="00D4271A"/>
    <w:rsid w:val="00D4375F"/>
    <w:rsid w:val="00D44838"/>
    <w:rsid w:val="00D45183"/>
    <w:rsid w:val="00D478FB"/>
    <w:rsid w:val="00D552A9"/>
    <w:rsid w:val="00D56DF1"/>
    <w:rsid w:val="00D5712F"/>
    <w:rsid w:val="00D63709"/>
    <w:rsid w:val="00D6517C"/>
    <w:rsid w:val="00D679A3"/>
    <w:rsid w:val="00D70BC6"/>
    <w:rsid w:val="00D72461"/>
    <w:rsid w:val="00D738DD"/>
    <w:rsid w:val="00D73F42"/>
    <w:rsid w:val="00D744D7"/>
    <w:rsid w:val="00D75119"/>
    <w:rsid w:val="00D75378"/>
    <w:rsid w:val="00D76031"/>
    <w:rsid w:val="00D772EA"/>
    <w:rsid w:val="00D77CB0"/>
    <w:rsid w:val="00D77DE8"/>
    <w:rsid w:val="00D803A1"/>
    <w:rsid w:val="00D820DC"/>
    <w:rsid w:val="00D85824"/>
    <w:rsid w:val="00D85B48"/>
    <w:rsid w:val="00D97D56"/>
    <w:rsid w:val="00DA0721"/>
    <w:rsid w:val="00DA4401"/>
    <w:rsid w:val="00DA6AA7"/>
    <w:rsid w:val="00DB62C3"/>
    <w:rsid w:val="00DC2958"/>
    <w:rsid w:val="00DC6FBA"/>
    <w:rsid w:val="00DD1505"/>
    <w:rsid w:val="00DD6136"/>
    <w:rsid w:val="00DE03E7"/>
    <w:rsid w:val="00DE0839"/>
    <w:rsid w:val="00DE2D9B"/>
    <w:rsid w:val="00DE3415"/>
    <w:rsid w:val="00DE38B7"/>
    <w:rsid w:val="00DE52F8"/>
    <w:rsid w:val="00DE5F3D"/>
    <w:rsid w:val="00DF04B2"/>
    <w:rsid w:val="00DF7237"/>
    <w:rsid w:val="00DF728A"/>
    <w:rsid w:val="00E01A00"/>
    <w:rsid w:val="00E0278C"/>
    <w:rsid w:val="00E0518D"/>
    <w:rsid w:val="00E117D8"/>
    <w:rsid w:val="00E11A13"/>
    <w:rsid w:val="00E12B4F"/>
    <w:rsid w:val="00E13398"/>
    <w:rsid w:val="00E16638"/>
    <w:rsid w:val="00E16AB3"/>
    <w:rsid w:val="00E20A11"/>
    <w:rsid w:val="00E20E0E"/>
    <w:rsid w:val="00E216C6"/>
    <w:rsid w:val="00E2270C"/>
    <w:rsid w:val="00E27282"/>
    <w:rsid w:val="00E276C8"/>
    <w:rsid w:val="00E35A3B"/>
    <w:rsid w:val="00E377A4"/>
    <w:rsid w:val="00E41485"/>
    <w:rsid w:val="00E43B1E"/>
    <w:rsid w:val="00E45149"/>
    <w:rsid w:val="00E46F8B"/>
    <w:rsid w:val="00E565A4"/>
    <w:rsid w:val="00E7202F"/>
    <w:rsid w:val="00E72EAD"/>
    <w:rsid w:val="00E81241"/>
    <w:rsid w:val="00E81458"/>
    <w:rsid w:val="00E81ADE"/>
    <w:rsid w:val="00E8654E"/>
    <w:rsid w:val="00E90206"/>
    <w:rsid w:val="00E9158A"/>
    <w:rsid w:val="00E93FCE"/>
    <w:rsid w:val="00E947F7"/>
    <w:rsid w:val="00E94D15"/>
    <w:rsid w:val="00E95200"/>
    <w:rsid w:val="00E9718A"/>
    <w:rsid w:val="00EA0329"/>
    <w:rsid w:val="00EA060C"/>
    <w:rsid w:val="00EA08CC"/>
    <w:rsid w:val="00EA11AE"/>
    <w:rsid w:val="00EC2F19"/>
    <w:rsid w:val="00EC2FE6"/>
    <w:rsid w:val="00EC4F24"/>
    <w:rsid w:val="00ED2872"/>
    <w:rsid w:val="00ED4D5F"/>
    <w:rsid w:val="00EE203A"/>
    <w:rsid w:val="00EE3104"/>
    <w:rsid w:val="00EE3204"/>
    <w:rsid w:val="00EF06F2"/>
    <w:rsid w:val="00EF2631"/>
    <w:rsid w:val="00EF42D5"/>
    <w:rsid w:val="00EF68AF"/>
    <w:rsid w:val="00F0039C"/>
    <w:rsid w:val="00F049D7"/>
    <w:rsid w:val="00F07FA4"/>
    <w:rsid w:val="00F1603E"/>
    <w:rsid w:val="00F35F4D"/>
    <w:rsid w:val="00F41827"/>
    <w:rsid w:val="00F42E01"/>
    <w:rsid w:val="00F431CD"/>
    <w:rsid w:val="00F4340B"/>
    <w:rsid w:val="00F43DE5"/>
    <w:rsid w:val="00F64686"/>
    <w:rsid w:val="00F76E60"/>
    <w:rsid w:val="00F779B8"/>
    <w:rsid w:val="00F810ED"/>
    <w:rsid w:val="00F85314"/>
    <w:rsid w:val="00F86535"/>
    <w:rsid w:val="00F876AB"/>
    <w:rsid w:val="00F94510"/>
    <w:rsid w:val="00F95D8C"/>
    <w:rsid w:val="00F97A53"/>
    <w:rsid w:val="00FA0EF8"/>
    <w:rsid w:val="00FA5F82"/>
    <w:rsid w:val="00FB18AD"/>
    <w:rsid w:val="00FC0290"/>
    <w:rsid w:val="00FC561A"/>
    <w:rsid w:val="00FC6286"/>
    <w:rsid w:val="00FD0301"/>
    <w:rsid w:val="00FD6AFC"/>
    <w:rsid w:val="00FE041A"/>
    <w:rsid w:val="00FE349A"/>
    <w:rsid w:val="00FE5FDF"/>
    <w:rsid w:val="00FF3A0D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3D825E"/>
  <w15:chartTrackingRefBased/>
  <w15:docId w15:val="{B73A5907-0AE4-4DD3-A6CE-07767F55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451"/>
  </w:style>
  <w:style w:type="paragraph" w:styleId="Heading1">
    <w:name w:val="heading 1"/>
    <w:basedOn w:val="Normal"/>
    <w:next w:val="Normal"/>
    <w:link w:val="Heading1Char"/>
    <w:uiPriority w:val="9"/>
    <w:qFormat/>
    <w:rsid w:val="00712249"/>
    <w:pPr>
      <w:keepNext/>
      <w:keepLines/>
      <w:pBdr>
        <w:bottom w:val="single" w:sz="4" w:space="2" w:color="D55816" w:themeColor="accent2"/>
      </w:pBdr>
      <w:spacing w:before="360" w:after="36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45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64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451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64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26451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451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451"/>
    <w:rPr>
      <w:caps/>
      <w:color w:val="404040" w:themeColor="text1" w:themeTint="BF"/>
      <w:spacing w:val="20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712249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26451"/>
    <w:rPr>
      <w:rFonts w:asciiTheme="majorHAnsi" w:eastAsiaTheme="majorEastAsia" w:hAnsiTheme="majorHAnsi" w:cstheme="majorBidi"/>
      <w:color w:val="D55816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26451"/>
    <w:rPr>
      <w:rFonts w:asciiTheme="majorHAnsi" w:eastAsiaTheme="majorEastAsia" w:hAnsiTheme="majorHAnsi" w:cstheme="majorBidi"/>
      <w:color w:val="9F4110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451"/>
    <w:rPr>
      <w:rFonts w:asciiTheme="majorHAnsi" w:eastAsiaTheme="majorEastAsia" w:hAnsiTheme="majorHAnsi" w:cstheme="majorBidi"/>
      <w:color w:val="9F4110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451"/>
    <w:rPr>
      <w:rFonts w:asciiTheme="majorHAnsi" w:eastAsiaTheme="majorEastAsia" w:hAnsiTheme="majorHAnsi" w:cstheme="majorBidi"/>
      <w:b/>
      <w:bCs/>
      <w:color w:val="6A2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451"/>
    <w:rPr>
      <w:rFonts w:asciiTheme="majorHAnsi" w:eastAsiaTheme="majorEastAsia" w:hAnsiTheme="majorHAnsi" w:cstheme="majorBidi"/>
      <w:color w:val="6A2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451"/>
    <w:rPr>
      <w:rFonts w:asciiTheme="majorHAnsi" w:eastAsiaTheme="majorEastAsia" w:hAnsiTheme="majorHAnsi" w:cstheme="majorBidi"/>
      <w:i/>
      <w:iCs/>
      <w:color w:val="6A2C0B" w:themeColor="accent2" w:themeShade="80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26451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D26451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D26451"/>
    <w:rPr>
      <w:b/>
      <w:bCs/>
      <w:i/>
      <w:iCs/>
      <w:caps w:val="0"/>
      <w:smallCaps w:val="0"/>
      <w:strike w:val="0"/>
      <w:dstrike w:val="0"/>
      <w:color w:val="D55816" w:themeColor="accent2"/>
    </w:rPr>
  </w:style>
  <w:style w:type="character" w:styleId="Strong">
    <w:name w:val="Strong"/>
    <w:basedOn w:val="DefaultParagraphFont"/>
    <w:uiPriority w:val="22"/>
    <w:qFormat/>
    <w:rsid w:val="00D26451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26451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2645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451"/>
    <w:pPr>
      <w:pBdr>
        <w:top w:val="single" w:sz="24" w:space="4" w:color="D55816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451"/>
    <w:rPr>
      <w:rFonts w:asciiTheme="majorHAnsi" w:eastAsiaTheme="majorEastAsia" w:hAnsiTheme="majorHAnsi" w:cstheme="majorBidi"/>
      <w:sz w:val="24"/>
      <w:szCs w:val="24"/>
    </w:rPr>
  </w:style>
  <w:style w:type="character" w:styleId="SubtleReference">
    <w:name w:val="Subtle Reference"/>
    <w:basedOn w:val="DefaultParagraphFont"/>
    <w:uiPriority w:val="31"/>
    <w:qFormat/>
    <w:rsid w:val="00D2645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2645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26451"/>
    <w:rPr>
      <w:b/>
      <w:bCs/>
      <w:caps w:val="0"/>
      <w:smallCap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2645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OCHeading">
    <w:name w:val="TOC Heading"/>
    <w:basedOn w:val="Heading1"/>
    <w:next w:val="Normal"/>
    <w:uiPriority w:val="39"/>
    <w:unhideWhenUsed/>
    <w:qFormat/>
    <w:rsid w:val="00D26451"/>
    <w:pPr>
      <w:outlineLvl w:val="9"/>
    </w:pPr>
  </w:style>
  <w:style w:type="paragraph" w:styleId="NoSpacing">
    <w:name w:val="No Spacing"/>
    <w:uiPriority w:val="1"/>
    <w:qFormat/>
    <w:rsid w:val="00D264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1F53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5371"/>
    <w:rPr>
      <w:color w:val="6B9F25" w:themeColor="hyperlink"/>
      <w:u w:val="single"/>
    </w:rPr>
  </w:style>
  <w:style w:type="paragraph" w:customStyle="1" w:styleId="TableText">
    <w:name w:val="Table Text"/>
    <w:basedOn w:val="BodyText"/>
    <w:rsid w:val="001F5371"/>
    <w:pPr>
      <w:widowControl w:val="0"/>
      <w:suppressAutoHyphens/>
      <w:spacing w:before="60" w:after="60" w:line="240" w:lineRule="exact"/>
    </w:pPr>
    <w:rPr>
      <w:rFonts w:ascii="Bookman Old Style" w:eastAsia="Times New Roman" w:hAnsi="Bookman Old Style" w:cs="Times New Roman"/>
      <w:sz w:val="20"/>
      <w:szCs w:val="20"/>
      <w:lang w:eastAsia="en-US"/>
    </w:rPr>
  </w:style>
  <w:style w:type="paragraph" w:customStyle="1" w:styleId="TableHeading">
    <w:name w:val="Table Heading"/>
    <w:basedOn w:val="TableText"/>
    <w:next w:val="TableText"/>
    <w:rsid w:val="001F5371"/>
    <w:rPr>
      <w:b/>
    </w:rPr>
  </w:style>
  <w:style w:type="paragraph" w:styleId="BodyText">
    <w:name w:val="Body Text"/>
    <w:basedOn w:val="Normal"/>
    <w:link w:val="BodyTextChar"/>
    <w:uiPriority w:val="99"/>
    <w:semiHidden/>
    <w:unhideWhenUsed/>
    <w:rsid w:val="001F53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F5371"/>
  </w:style>
  <w:style w:type="paragraph" w:styleId="Header">
    <w:name w:val="header"/>
    <w:basedOn w:val="Normal"/>
    <w:link w:val="HeaderChar"/>
    <w:uiPriority w:val="99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371"/>
  </w:style>
  <w:style w:type="paragraph" w:styleId="Footer">
    <w:name w:val="footer"/>
    <w:basedOn w:val="Normal"/>
    <w:link w:val="FooterChar"/>
    <w:unhideWhenUsed/>
    <w:rsid w:val="001F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1F5371"/>
  </w:style>
  <w:style w:type="character" w:styleId="PageNumber">
    <w:name w:val="page number"/>
    <w:basedOn w:val="DefaultParagraphFont"/>
    <w:rsid w:val="001F5371"/>
    <w:rPr>
      <w:rFonts w:ascii="Arial" w:hAnsi="Arial"/>
    </w:rPr>
  </w:style>
  <w:style w:type="table" w:styleId="TableGrid">
    <w:name w:val="Table Grid"/>
    <w:basedOn w:val="TableNormal"/>
    <w:uiPriority w:val="39"/>
    <w:rsid w:val="0091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A087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124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3D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F1CDE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F5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6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://www.st-georgescofe.co.uk" TargetMode="External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5" Type="http://schemas.openxmlformats.org/officeDocument/2006/relationships/customXml" Target="../customXml/item5.xml"/><Relationship Id="rId15" Type="http://schemas.openxmlformats.org/officeDocument/2006/relationships/image" Target="media/image4.gif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hyperlink" Target="https://www.st-georgescofe.co.uk/useful-links/" TargetMode="External"/><Relationship Id="rId27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us\AppData\Roaming\Microsoft\Templates\Report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2015-04-01T00:00:00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1" ma:contentTypeDescription="Create a new document." ma:contentTypeScope="" ma:versionID="dc4ce45688b5b87cd6d4f2b66f3377c4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323a9c904917f07e6e0567dc5a398a27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990806-af4e-4853-8c4c-5ce6536793a7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77DE7B-81A4-4C1C-8D15-2F6E02B534C7}"/>
</file>

<file path=customXml/itemProps3.xml><?xml version="1.0" encoding="utf-8"?>
<ds:datastoreItem xmlns:ds="http://schemas.openxmlformats.org/officeDocument/2006/customXml" ds:itemID="{209311F5-96BA-4F55-8E60-AA3D2560C6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4C3115-263A-40E8-B036-1EF9C6D9715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5E90DA-33DC-407C-B83F-A0E21A2621F0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design (blank)</Template>
  <TotalTime>121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St George’s C of E (V.A.) Primary School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Sub-Title</dc:subject>
  <dc:creator>Marcus Hewitt</dc:creator>
  <cp:keywords/>
  <cp:lastModifiedBy>Fiona Hall</cp:lastModifiedBy>
  <cp:revision>79</cp:revision>
  <cp:lastPrinted>2021-06-11T07:19:00Z</cp:lastPrinted>
  <dcterms:created xsi:type="dcterms:W3CDTF">2026-01-29T11:50:00Z</dcterms:created>
  <dcterms:modified xsi:type="dcterms:W3CDTF">2026-01-30T09:24:00Z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  <property fmtid="{D5CDD505-2E9C-101B-9397-08002B2CF9AE}" pid="3" name="ContentTypeId">
    <vt:lpwstr>0x0101003319D0908D207E42A9B6D39605684C0E</vt:lpwstr>
  </property>
  <property fmtid="{D5CDD505-2E9C-101B-9397-08002B2CF9AE}" pid="4" name="Order">
    <vt:r8>3829800</vt:r8>
  </property>
  <property fmtid="{D5CDD505-2E9C-101B-9397-08002B2CF9AE}" pid="5" name="MediaServiceImageTags">
    <vt:lpwstr/>
  </property>
</Properties>
</file>