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E9CD29" w14:textId="1F8F212C" w:rsidR="00AF35EE" w:rsidRDefault="00046D86">
      <w:r>
        <w:rPr>
          <w:noProof/>
          <w:lang w:eastAsia="en-US"/>
        </w:rPr>
        <w:drawing>
          <wp:anchor distT="0" distB="0" distL="114300" distR="114300" simplePos="0" relativeHeight="251658243" behindDoc="0" locked="0" layoutInCell="1" allowOverlap="1" wp14:anchorId="39398C60" wp14:editId="726BE4F6">
            <wp:simplePos x="0" y="0"/>
            <wp:positionH relativeFrom="margin">
              <wp:posOffset>4937760</wp:posOffset>
            </wp:positionH>
            <wp:positionV relativeFrom="paragraph">
              <wp:posOffset>-224790</wp:posOffset>
            </wp:positionV>
            <wp:extent cx="1061720" cy="402590"/>
            <wp:effectExtent l="0" t="0" r="508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US"/>
        </w:rPr>
        <w:drawing>
          <wp:anchor distT="0" distB="0" distL="114300" distR="114300" simplePos="0" relativeHeight="251658240" behindDoc="1" locked="0" layoutInCell="1" allowOverlap="1" wp14:anchorId="2FF2088B" wp14:editId="060D9B0F">
            <wp:simplePos x="0" y="0"/>
            <wp:positionH relativeFrom="margin">
              <wp:posOffset>-123825</wp:posOffset>
            </wp:positionH>
            <wp:positionV relativeFrom="paragraph">
              <wp:posOffset>-165100</wp:posOffset>
            </wp:positionV>
            <wp:extent cx="4375874" cy="1504950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 Georges School Art - Colour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5874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AA7F8C" w14:textId="3A4D072A" w:rsidR="00AF35EE" w:rsidRDefault="005F1BE3">
      <w:r w:rsidRPr="003D5031">
        <w:rPr>
          <w:bCs/>
          <w:noProof/>
          <w:color w:val="A5300F" w:themeColor="accent1"/>
          <w:sz w:val="24"/>
          <w:szCs w:val="32"/>
          <w:lang w:eastAsia="en-US"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7925AFC0" wp14:editId="59C243AA">
                <wp:simplePos x="0" y="0"/>
                <wp:positionH relativeFrom="column">
                  <wp:posOffset>4880610</wp:posOffset>
                </wp:positionH>
                <wp:positionV relativeFrom="paragraph">
                  <wp:posOffset>10160</wp:posOffset>
                </wp:positionV>
                <wp:extent cx="1567180" cy="12573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18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DB281" w14:textId="77777777" w:rsidR="009C65CF" w:rsidRPr="009C65CF" w:rsidRDefault="009C65CF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Church Lane,</w:t>
                            </w:r>
                          </w:p>
                          <w:p w14:paraId="6915B03D" w14:textId="77777777" w:rsidR="009C65CF" w:rsidRPr="009C65CF" w:rsidRDefault="009C65CF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New Mills,</w:t>
                            </w:r>
                          </w:p>
                          <w:p w14:paraId="00171467" w14:textId="77777777" w:rsidR="009C65CF" w:rsidRPr="009C65CF" w:rsidRDefault="009C65CF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High Peak.</w:t>
                            </w:r>
                          </w:p>
                          <w:p w14:paraId="1076755C" w14:textId="77777777" w:rsidR="00472B19" w:rsidRPr="009C65CF" w:rsidRDefault="00472B19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SK22 4NP</w:t>
                            </w:r>
                          </w:p>
                          <w:p w14:paraId="2B80F7E8" w14:textId="77777777" w:rsidR="00472B19" w:rsidRPr="009C65CF" w:rsidRDefault="00472B19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01663 743222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25AF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4.3pt;margin-top:.8pt;width:123.4pt;height:99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" stroked="f" strokeweight="0">
                <v:textbox>
                  <w:txbxContent>
                    <w:p w14:paraId="19DDB281" w14:textId="77777777" w:rsidR="009C65CF" w:rsidRPr="009C65CF" w:rsidRDefault="009C65CF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Church Lane,</w:t>
                      </w:r>
                    </w:p>
                    <w:p w14:paraId="6915B03D" w14:textId="77777777" w:rsidR="009C65CF" w:rsidRPr="009C65CF" w:rsidRDefault="009C65CF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New Mills,</w:t>
                      </w:r>
                    </w:p>
                    <w:p w14:paraId="00171467" w14:textId="77777777" w:rsidR="009C65CF" w:rsidRPr="009C65CF" w:rsidRDefault="009C65CF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High Peak.</w:t>
                      </w:r>
                    </w:p>
                    <w:p w14:paraId="1076755C" w14:textId="77777777" w:rsidR="00472B19" w:rsidRPr="009C65CF" w:rsidRDefault="00472B19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SK22 4NP</w:t>
                      </w:r>
                    </w:p>
                    <w:p w14:paraId="2B80F7E8" w14:textId="77777777" w:rsidR="00472B19" w:rsidRPr="009C65CF" w:rsidRDefault="00472B19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01663 743222</w:t>
                      </w:r>
                    </w:p>
                  </w:txbxContent>
                </v:textbox>
              </v:shape>
            </w:pict>
          </mc:Fallback>
        </mc:AlternateContent>
      </w:r>
    </w:p>
    <w:p w14:paraId="64F3ECB1" w14:textId="74234173" w:rsidR="00AF35EE" w:rsidRDefault="00AF35EE"/>
    <w:p w14:paraId="1AD71B3F" w14:textId="7254CD18" w:rsidR="00C26BAC" w:rsidRDefault="00C26BAC"/>
    <w:sdt>
      <w:sdtPr>
        <w:id w:val="-1998568390"/>
        <w:docPartObj>
          <w:docPartGallery w:val="Cover Pages"/>
          <w:docPartUnique/>
        </w:docPartObj>
      </w:sdtPr>
      <w:sdtContent>
        <w:p w14:paraId="43860A8E" w14:textId="0CAAC25A" w:rsidR="00EE3204" w:rsidRDefault="00EE3204"/>
        <w:p w14:paraId="19027E99" w14:textId="77777777" w:rsidR="00836278" w:rsidRDefault="00836278" w:rsidP="00AF35EE">
          <w:pPr>
            <w:spacing w:after="0"/>
          </w:pPr>
        </w:p>
        <w:p w14:paraId="0FBF60FE" w14:textId="77777777" w:rsidR="009C65CF" w:rsidRDefault="008027D5" w:rsidP="00836278">
          <w:pPr>
            <w:spacing w:after="0" w:line="240" w:lineRule="auto"/>
            <w:jc w:val="center"/>
            <w:rPr>
              <w:b/>
              <w:bCs/>
              <w:color w:val="323232" w:themeColor="text2"/>
              <w:sz w:val="44"/>
              <w:szCs w:val="44"/>
              <w:lang w:val="en-GB"/>
            </w:rPr>
          </w:pPr>
          <w:r>
            <w:rPr>
              <w:b/>
              <w:bCs/>
              <w:color w:val="323232" w:themeColor="text2"/>
              <w:sz w:val="44"/>
              <w:szCs w:val="44"/>
              <w:lang w:val="en-GB"/>
            </w:rPr>
            <w:t>St George’s C of E</w:t>
          </w:r>
          <w:r w:rsidR="00836278">
            <w:rPr>
              <w:b/>
              <w:bCs/>
              <w:color w:val="323232" w:themeColor="text2"/>
              <w:sz w:val="44"/>
              <w:szCs w:val="44"/>
              <w:lang w:val="en-GB"/>
            </w:rPr>
            <w:t xml:space="preserve"> Primary School</w:t>
          </w:r>
        </w:p>
        <w:p w14:paraId="3BF8A699" w14:textId="77777777" w:rsidR="009C65CF" w:rsidRPr="009C65CF" w:rsidRDefault="009C65CF" w:rsidP="009C65CF">
          <w:pPr>
            <w:spacing w:after="0" w:line="240" w:lineRule="auto"/>
            <w:jc w:val="center"/>
            <w:rPr>
              <w:bCs/>
              <w:color w:val="A5300F" w:themeColor="accent1"/>
              <w:sz w:val="22"/>
              <w:szCs w:val="32"/>
            </w:rPr>
          </w:pPr>
          <w:r w:rsidRPr="009C65CF">
            <w:rPr>
              <w:bCs/>
              <w:color w:val="A5300F" w:themeColor="accent1"/>
              <w:sz w:val="22"/>
              <w:szCs w:val="32"/>
            </w:rPr>
            <w:t>info@st-georgescofe.derbyshire.sch.uk</w:t>
          </w:r>
          <w:r>
            <w:rPr>
              <w:bCs/>
              <w:color w:val="A5300F" w:themeColor="accent1"/>
              <w:sz w:val="22"/>
              <w:szCs w:val="32"/>
            </w:rPr>
            <w:tab/>
          </w:r>
          <w:r>
            <w:rPr>
              <w:bCs/>
              <w:color w:val="A5300F" w:themeColor="accent1"/>
              <w:sz w:val="22"/>
              <w:szCs w:val="32"/>
            </w:rPr>
            <w:tab/>
          </w:r>
          <w:r>
            <w:rPr>
              <w:bCs/>
              <w:color w:val="A5300F" w:themeColor="accent1"/>
              <w:sz w:val="22"/>
              <w:szCs w:val="32"/>
            </w:rPr>
            <w:tab/>
          </w:r>
          <w:r w:rsidRPr="009C65CF">
            <w:rPr>
              <w:bCs/>
              <w:color w:val="A5300F" w:themeColor="accent1"/>
              <w:sz w:val="22"/>
              <w:szCs w:val="32"/>
            </w:rPr>
            <w:t>www.st-georgescofe.co.uk</w:t>
          </w:r>
        </w:p>
        <w:p w14:paraId="4D1C0982" w14:textId="77777777" w:rsidR="00836278" w:rsidRDefault="00C26BAC" w:rsidP="00836278">
          <w:pPr>
            <w:spacing w:after="0" w:line="240" w:lineRule="auto"/>
            <w:jc w:val="center"/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58242" behindDoc="1" locked="0" layoutInCell="1" allowOverlap="1" wp14:anchorId="3F573E3D" wp14:editId="2023F2F3">
                <wp:simplePos x="0" y="0"/>
                <wp:positionH relativeFrom="margin">
                  <wp:align>center</wp:align>
                </wp:positionH>
                <wp:positionV relativeFrom="paragraph">
                  <wp:posOffset>125730</wp:posOffset>
                </wp:positionV>
                <wp:extent cx="1580400" cy="446400"/>
                <wp:effectExtent l="0" t="0" r="1270" b="0"/>
                <wp:wrapNone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Outstanding Church School.jpg"/>
                        <pic:cNvPicPr/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0400" cy="44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sdtContent>
    </w:sdt>
    <w:p w14:paraId="47A59678" w14:textId="3E183337" w:rsidR="00836278" w:rsidRDefault="00611E21" w:rsidP="00DA6AA7">
      <w:pPr>
        <w:spacing w:after="0" w:line="240" w:lineRule="auto"/>
      </w:pPr>
      <w:r>
        <w:t>Mrs</w:t>
      </w:r>
      <w:r w:rsidR="001235A2">
        <w:t>.</w:t>
      </w:r>
      <w:r>
        <w:t xml:space="preserve"> </w:t>
      </w:r>
      <w:r w:rsidR="00A87A94">
        <w:t>S Craig</w:t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DA6AA7">
        <w:tab/>
      </w:r>
      <w:r w:rsidR="001235A2">
        <w:t xml:space="preserve">Mrs. </w:t>
      </w:r>
      <w:r w:rsidR="00A87A94">
        <w:t>J Rackstraw</w:t>
      </w:r>
    </w:p>
    <w:p w14:paraId="368A560E" w14:textId="57539021" w:rsidR="00836278" w:rsidRDefault="00611E21" w:rsidP="00DA6AA7">
      <w:pPr>
        <w:spacing w:after="0" w:line="240" w:lineRule="auto"/>
      </w:pPr>
      <w:r>
        <w:t xml:space="preserve">Exec </w:t>
      </w:r>
      <w:r w:rsidR="00836278">
        <w:t>Headteacher</w:t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A87A94">
        <w:t xml:space="preserve">        </w:t>
      </w:r>
      <w:r>
        <w:t xml:space="preserve"> </w:t>
      </w:r>
      <w:r w:rsidR="00862949">
        <w:t xml:space="preserve">      </w:t>
      </w:r>
      <w:r w:rsidR="00836278">
        <w:t>Chair of Governors</w:t>
      </w:r>
    </w:p>
    <w:p w14:paraId="4929105A" w14:textId="40B06DFB" w:rsidR="00862949" w:rsidRDefault="00862949" w:rsidP="00DA6AA7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22.11.2024</w:t>
      </w:r>
    </w:p>
    <w:p w14:paraId="02883A82" w14:textId="3F39347D" w:rsidR="00EE4B3A" w:rsidRDefault="00EE4B3A" w:rsidP="00DA6AA7">
      <w:pPr>
        <w:spacing w:after="0" w:line="240" w:lineRule="auto"/>
      </w:pPr>
    </w:p>
    <w:p w14:paraId="109F8026" w14:textId="5203E907" w:rsidR="00EE4B3A" w:rsidRDefault="00EE4B3A" w:rsidP="00DA6AA7">
      <w:pPr>
        <w:spacing w:after="0" w:line="240" w:lineRule="auto"/>
      </w:pPr>
    </w:p>
    <w:p w14:paraId="7B0F865C" w14:textId="5D7BE564" w:rsidR="00EE4B3A" w:rsidRDefault="00EE4B3A" w:rsidP="0093411E">
      <w:pPr>
        <w:spacing w:after="0" w:line="240" w:lineRule="auto"/>
        <w:jc w:val="both"/>
      </w:pPr>
      <w:r>
        <w:t>Dear Parents / Carers,</w:t>
      </w:r>
    </w:p>
    <w:p w14:paraId="751C14F3" w14:textId="515CB67F" w:rsidR="00EE4B3A" w:rsidRDefault="00EE4B3A" w:rsidP="0093411E">
      <w:pPr>
        <w:spacing w:after="0" w:line="240" w:lineRule="auto"/>
        <w:jc w:val="both"/>
      </w:pPr>
    </w:p>
    <w:p w14:paraId="6CD208AA" w14:textId="169BD934" w:rsidR="00EE4B3A" w:rsidRPr="00616101" w:rsidRDefault="00EE4B3A" w:rsidP="0093411E">
      <w:pPr>
        <w:spacing w:after="0" w:line="240" w:lineRule="auto"/>
        <w:jc w:val="both"/>
      </w:pPr>
      <w:r>
        <w:t>We are delighted to announce that we are planning a school trip for</w:t>
      </w:r>
      <w:r w:rsidR="00312FEE">
        <w:t xml:space="preserve"> </w:t>
      </w:r>
      <w:r w:rsidR="00224A29">
        <w:t xml:space="preserve">Y3/4 and Y5/6 </w:t>
      </w:r>
      <w:r>
        <w:t xml:space="preserve">to </w:t>
      </w:r>
      <w:r w:rsidR="00224A29">
        <w:t xml:space="preserve">The Bridgewater Hall </w:t>
      </w:r>
      <w:r w:rsidR="00DA40EF">
        <w:t xml:space="preserve">on </w:t>
      </w:r>
      <w:r w:rsidR="00312FEE">
        <w:rPr>
          <w:b/>
          <w:bCs/>
        </w:rPr>
        <w:t>T</w:t>
      </w:r>
      <w:r w:rsidR="00224A29">
        <w:rPr>
          <w:b/>
          <w:bCs/>
        </w:rPr>
        <w:t>uesday 4</w:t>
      </w:r>
      <w:r w:rsidR="00224A29" w:rsidRPr="00224A29">
        <w:rPr>
          <w:b/>
          <w:bCs/>
          <w:vertAlign w:val="superscript"/>
        </w:rPr>
        <w:t>th</w:t>
      </w:r>
      <w:r w:rsidR="00224A29">
        <w:rPr>
          <w:b/>
          <w:bCs/>
        </w:rPr>
        <w:t xml:space="preserve"> March</w:t>
      </w:r>
      <w:r w:rsidR="0061683E">
        <w:rPr>
          <w:b/>
          <w:bCs/>
        </w:rPr>
        <w:t xml:space="preserve"> 202</w:t>
      </w:r>
      <w:r w:rsidR="00224A29">
        <w:rPr>
          <w:b/>
          <w:bCs/>
        </w:rPr>
        <w:t>5</w:t>
      </w:r>
      <w:r w:rsidR="0061683E">
        <w:rPr>
          <w:b/>
          <w:bCs/>
        </w:rPr>
        <w:t xml:space="preserve">. </w:t>
      </w:r>
      <w:r w:rsidR="00616101" w:rsidRPr="00616101">
        <w:t>They will be experiencing a live concert by the Halle orchestra.</w:t>
      </w:r>
    </w:p>
    <w:p w14:paraId="33D5C289" w14:textId="2A94D7B7" w:rsidR="00EE4B3A" w:rsidRPr="00616101" w:rsidRDefault="00EE4B3A" w:rsidP="0093411E">
      <w:pPr>
        <w:spacing w:after="0" w:line="240" w:lineRule="auto"/>
        <w:jc w:val="both"/>
      </w:pPr>
    </w:p>
    <w:p w14:paraId="2B244812" w14:textId="3C028B58" w:rsidR="00EE4B3A" w:rsidRPr="00282127" w:rsidRDefault="00EE4B3A" w:rsidP="0093411E">
      <w:pPr>
        <w:spacing w:after="0" w:line="240" w:lineRule="auto"/>
        <w:jc w:val="both"/>
        <w:rPr>
          <w:b/>
          <w:bCs/>
        </w:rPr>
      </w:pPr>
      <w:r w:rsidRPr="00282127">
        <w:rPr>
          <w:b/>
          <w:bCs/>
        </w:rPr>
        <w:t>We expect to leave school at approximatel</w:t>
      </w:r>
      <w:r w:rsidR="00DA40EF" w:rsidRPr="00282127">
        <w:rPr>
          <w:b/>
          <w:bCs/>
        </w:rPr>
        <w:t>y 9</w:t>
      </w:r>
      <w:r w:rsidR="00EA22BF">
        <w:rPr>
          <w:b/>
          <w:bCs/>
        </w:rPr>
        <w:t xml:space="preserve"> </w:t>
      </w:r>
      <w:r w:rsidRPr="00282127">
        <w:rPr>
          <w:b/>
          <w:bCs/>
        </w:rPr>
        <w:t xml:space="preserve">am and arrive back </w:t>
      </w:r>
      <w:proofErr w:type="gramStart"/>
      <w:r w:rsidRPr="00282127">
        <w:rPr>
          <w:b/>
          <w:bCs/>
        </w:rPr>
        <w:t>to</w:t>
      </w:r>
      <w:proofErr w:type="gramEnd"/>
      <w:r w:rsidRPr="00282127">
        <w:rPr>
          <w:b/>
          <w:bCs/>
        </w:rPr>
        <w:t xml:space="preserve"> school at approximately</w:t>
      </w:r>
      <w:r w:rsidR="00DA40EF" w:rsidRPr="00282127">
        <w:rPr>
          <w:b/>
          <w:bCs/>
        </w:rPr>
        <w:t xml:space="preserve"> </w:t>
      </w:r>
      <w:r w:rsidR="00EA22BF">
        <w:rPr>
          <w:b/>
          <w:bCs/>
        </w:rPr>
        <w:t xml:space="preserve">1 </w:t>
      </w:r>
      <w:r w:rsidRPr="00282127">
        <w:rPr>
          <w:b/>
          <w:bCs/>
        </w:rPr>
        <w:t>pm</w:t>
      </w:r>
      <w:r w:rsidR="00DA40EF" w:rsidRPr="00282127">
        <w:rPr>
          <w:b/>
          <w:bCs/>
        </w:rPr>
        <w:t>, in time for you</w:t>
      </w:r>
      <w:r w:rsidR="00EA22BF">
        <w:rPr>
          <w:b/>
          <w:bCs/>
        </w:rPr>
        <w:t>r child</w:t>
      </w:r>
      <w:r w:rsidR="00DA40EF" w:rsidRPr="00282127">
        <w:rPr>
          <w:b/>
          <w:bCs/>
        </w:rPr>
        <w:t xml:space="preserve"> to </w:t>
      </w:r>
      <w:r w:rsidR="00EA22BF">
        <w:rPr>
          <w:b/>
          <w:bCs/>
        </w:rPr>
        <w:t>have their lunch</w:t>
      </w:r>
      <w:r w:rsidR="00862949">
        <w:rPr>
          <w:b/>
          <w:bCs/>
        </w:rPr>
        <w:t xml:space="preserve"> in school</w:t>
      </w:r>
      <w:r w:rsidR="00DA40EF" w:rsidRPr="00282127">
        <w:rPr>
          <w:b/>
          <w:bCs/>
        </w:rPr>
        <w:t>.</w:t>
      </w:r>
      <w:r w:rsidR="00862949">
        <w:rPr>
          <w:b/>
          <w:bCs/>
        </w:rPr>
        <w:t xml:space="preserve"> Pick up will be as normal from school at 3.15pm</w:t>
      </w:r>
    </w:p>
    <w:p w14:paraId="11B8CAD0" w14:textId="79493B6A" w:rsidR="00EE4B3A" w:rsidRDefault="00EE4B3A" w:rsidP="0093411E">
      <w:pPr>
        <w:spacing w:after="0" w:line="240" w:lineRule="auto"/>
        <w:jc w:val="both"/>
      </w:pPr>
    </w:p>
    <w:p w14:paraId="0118502E" w14:textId="1537F71B" w:rsidR="00EE4B3A" w:rsidRDefault="00EE4B3A" w:rsidP="0093411E">
      <w:pPr>
        <w:spacing w:after="0" w:line="240" w:lineRule="auto"/>
        <w:jc w:val="both"/>
      </w:pPr>
      <w:r>
        <w:t xml:space="preserve">The whole trip including the coach will cost </w:t>
      </w:r>
      <w:r w:rsidRPr="00BE4EDD">
        <w:rPr>
          <w:b/>
          <w:bCs/>
        </w:rPr>
        <w:t>£</w:t>
      </w:r>
      <w:r w:rsidR="00606DAC">
        <w:rPr>
          <w:b/>
          <w:bCs/>
        </w:rPr>
        <w:t>8.70</w:t>
      </w:r>
      <w:r>
        <w:t xml:space="preserve"> per child</w:t>
      </w:r>
      <w:r w:rsidR="00A534BA">
        <w:t xml:space="preserve">, this can be paid via Parent Pay. If we </w:t>
      </w:r>
      <w:r w:rsidR="009A2366">
        <w:t>receive</w:t>
      </w:r>
      <w:r w:rsidR="00A534BA">
        <w:t xml:space="preserve"> insufficient voluntary contributions the trip may have to be cancelled. </w:t>
      </w:r>
      <w:r>
        <w:t>However, if you are experiencing financial difficulty and are unable to afford this trip</w:t>
      </w:r>
      <w:r w:rsidR="0048033B">
        <w:t>,</w:t>
      </w:r>
      <w:r w:rsidR="00A534BA">
        <w:t xml:space="preserve"> p</w:t>
      </w:r>
      <w:r>
        <w:t>lease speak to Mrs Morley in the office</w:t>
      </w:r>
      <w:r w:rsidR="001F2F49">
        <w:t>.</w:t>
      </w:r>
      <w:r w:rsidR="005F1BE3">
        <w:t xml:space="preserve"> </w:t>
      </w:r>
    </w:p>
    <w:p w14:paraId="1F972D79" w14:textId="77777777" w:rsidR="0093411E" w:rsidRDefault="0093411E" w:rsidP="0093411E">
      <w:pPr>
        <w:spacing w:after="0" w:line="240" w:lineRule="auto"/>
        <w:jc w:val="both"/>
      </w:pPr>
    </w:p>
    <w:p w14:paraId="2E3421AF" w14:textId="28E0F988" w:rsidR="002B2617" w:rsidRDefault="002B2617" w:rsidP="0093411E">
      <w:pPr>
        <w:spacing w:after="0" w:line="240" w:lineRule="auto"/>
        <w:jc w:val="both"/>
      </w:pPr>
      <w:r>
        <w:t>The children will need a packed lunch (including a drink) on the day (no glass bottles and healthy options please)</w:t>
      </w:r>
      <w:r w:rsidR="003139DD">
        <w:t>.</w:t>
      </w:r>
      <w:r>
        <w:t xml:space="preserve">  If your child is entitled to a free school </w:t>
      </w:r>
      <w:r w:rsidR="001F2F49">
        <w:t>meal</w:t>
      </w:r>
      <w:r>
        <w:t xml:space="preserve"> </w:t>
      </w:r>
      <w:r w:rsidR="00BE4EDD">
        <w:t>we can</w:t>
      </w:r>
      <w:r w:rsidR="005F1BE3">
        <w:t xml:space="preserve"> </w:t>
      </w:r>
      <w:r w:rsidR="00BE4EDD">
        <w:t>provide them with</w:t>
      </w:r>
      <w:r w:rsidR="005F1BE3">
        <w:t xml:space="preserve"> a free packed lunch</w:t>
      </w:r>
      <w:r w:rsidR="00BE4EDD">
        <w:t>, please indicate on the form if your child would like one.</w:t>
      </w:r>
      <w:r w:rsidR="003F6590">
        <w:t xml:space="preserve"> We will all have lunch when we return to school. </w:t>
      </w:r>
    </w:p>
    <w:p w14:paraId="0A46B70C" w14:textId="77777777" w:rsidR="0093411E" w:rsidRDefault="0093411E" w:rsidP="0093411E">
      <w:pPr>
        <w:spacing w:after="0" w:line="240" w:lineRule="auto"/>
        <w:jc w:val="both"/>
      </w:pPr>
    </w:p>
    <w:p w14:paraId="522545A4" w14:textId="1F060F65" w:rsidR="004778EE" w:rsidRDefault="002B2617" w:rsidP="0093411E">
      <w:pPr>
        <w:spacing w:after="0" w:line="240" w:lineRule="auto"/>
        <w:jc w:val="both"/>
      </w:pPr>
      <w:r>
        <w:t xml:space="preserve">Your child will need </w:t>
      </w:r>
      <w:r w:rsidR="00DA40EF">
        <w:t>to wear their school uniform</w:t>
      </w:r>
      <w:r w:rsidR="00E21179">
        <w:t xml:space="preserve"> and</w:t>
      </w:r>
      <w:r w:rsidR="00DA40EF">
        <w:t xml:space="preserve"> bring a</w:t>
      </w:r>
      <w:r>
        <w:t xml:space="preserve"> waterproof coat. Your child will </w:t>
      </w:r>
      <w:r w:rsidR="00783910">
        <w:t>NOT</w:t>
      </w:r>
      <w:r>
        <w:t xml:space="preserve"> need </w:t>
      </w:r>
      <w:r w:rsidR="00DA40EF">
        <w:t>to bring any spending money.</w:t>
      </w:r>
      <w:r w:rsidR="00141258">
        <w:t xml:space="preserve"> For the </w:t>
      </w:r>
      <w:r w:rsidR="00D17BAB">
        <w:t>performance,</w:t>
      </w:r>
      <w:r w:rsidR="00141258">
        <w:t xml:space="preserve"> please send your child</w:t>
      </w:r>
      <w:r w:rsidR="00C6385F">
        <w:t xml:space="preserve"> with a water bottle and a snack.</w:t>
      </w:r>
      <w:r w:rsidR="00141258">
        <w:t xml:space="preserve"> </w:t>
      </w:r>
    </w:p>
    <w:p w14:paraId="62247DF1" w14:textId="77777777" w:rsidR="0093411E" w:rsidRDefault="0093411E" w:rsidP="0093411E">
      <w:pPr>
        <w:spacing w:after="0" w:line="240" w:lineRule="auto"/>
        <w:jc w:val="both"/>
      </w:pPr>
    </w:p>
    <w:p w14:paraId="07959854" w14:textId="6CF6D9C8" w:rsidR="004778EE" w:rsidRDefault="004778EE" w:rsidP="0093411E">
      <w:pPr>
        <w:spacing w:after="0" w:line="240" w:lineRule="auto"/>
        <w:jc w:val="both"/>
      </w:pPr>
      <w:r>
        <w:t xml:space="preserve">If you would like your child to take part in this trip, please fill out the form below and return it to school </w:t>
      </w:r>
      <w:r w:rsidR="005F1BE3">
        <w:t>as soon as possible.  Payment for the trip must be made b</w:t>
      </w:r>
      <w:r w:rsidR="005C6E05">
        <w:t>y</w:t>
      </w:r>
      <w:r w:rsidR="00AC7852">
        <w:rPr>
          <w:b/>
          <w:bCs/>
        </w:rPr>
        <w:t xml:space="preserve"> </w:t>
      </w:r>
      <w:r w:rsidR="00E329BF">
        <w:rPr>
          <w:b/>
          <w:bCs/>
        </w:rPr>
        <w:t xml:space="preserve">Monday </w:t>
      </w:r>
      <w:r w:rsidR="0045053A">
        <w:rPr>
          <w:b/>
          <w:bCs/>
        </w:rPr>
        <w:t>16</w:t>
      </w:r>
      <w:r w:rsidR="0048033B" w:rsidRPr="0045053A">
        <w:rPr>
          <w:b/>
          <w:bCs/>
          <w:vertAlign w:val="superscript"/>
        </w:rPr>
        <w:t>th</w:t>
      </w:r>
      <w:r w:rsidR="0048033B">
        <w:rPr>
          <w:b/>
          <w:bCs/>
        </w:rPr>
        <w:t xml:space="preserve"> December</w:t>
      </w:r>
      <w:r w:rsidR="005F1BE3" w:rsidRPr="00BE4EDD">
        <w:rPr>
          <w:b/>
          <w:bCs/>
        </w:rPr>
        <w:t>.</w:t>
      </w:r>
      <w:r w:rsidR="005F1BE3">
        <w:t xml:space="preserve"> </w:t>
      </w:r>
    </w:p>
    <w:p w14:paraId="59793750" w14:textId="1A4BD234" w:rsidR="004778EE" w:rsidRDefault="004778EE" w:rsidP="0093411E">
      <w:pPr>
        <w:spacing w:after="0" w:line="240" w:lineRule="auto"/>
        <w:jc w:val="both"/>
      </w:pPr>
    </w:p>
    <w:p w14:paraId="541ECCC6" w14:textId="3D66D0BC" w:rsidR="004778EE" w:rsidRDefault="004778EE" w:rsidP="0093411E">
      <w:pPr>
        <w:spacing w:after="0" w:line="240" w:lineRule="auto"/>
        <w:jc w:val="both"/>
      </w:pPr>
      <w:r>
        <w:t>Kind Regards</w:t>
      </w:r>
      <w:r w:rsidR="001F2F49">
        <w:t>,</w:t>
      </w:r>
    </w:p>
    <w:p w14:paraId="47F67F4A" w14:textId="1643DAC5" w:rsidR="004778EE" w:rsidRDefault="00410C68" w:rsidP="0093411E">
      <w:pPr>
        <w:spacing w:after="0" w:line="240" w:lineRule="auto"/>
        <w:jc w:val="both"/>
      </w:pPr>
      <w:r>
        <w:t>Mrs</w:t>
      </w:r>
      <w:r w:rsidR="00616101">
        <w:t>.</w:t>
      </w:r>
      <w:r w:rsidR="00AC7852">
        <w:t xml:space="preserve"> Hall, Mrs</w:t>
      </w:r>
      <w:r w:rsidR="00616101">
        <w:t>.</w:t>
      </w:r>
      <w:r w:rsidR="00AC7852">
        <w:t xml:space="preserve"> Redfearn and Mrs</w:t>
      </w:r>
      <w:r w:rsidR="00616101">
        <w:t>.</w:t>
      </w:r>
      <w:r w:rsidR="00AC7852">
        <w:t xml:space="preserve"> Craig</w:t>
      </w:r>
    </w:p>
    <w:p w14:paraId="6B062C1E" w14:textId="66D76A9D" w:rsidR="004778EE" w:rsidRDefault="004778EE" w:rsidP="00DA6AA7">
      <w:pPr>
        <w:pBdr>
          <w:bottom w:val="single" w:sz="6" w:space="1" w:color="auto"/>
        </w:pBdr>
        <w:spacing w:after="0" w:line="240" w:lineRule="auto"/>
      </w:pPr>
    </w:p>
    <w:p w14:paraId="2961B3D6" w14:textId="7A5C2CB0" w:rsidR="004778EE" w:rsidRDefault="004778EE" w:rsidP="00DA6AA7">
      <w:pPr>
        <w:spacing w:after="0" w:line="240" w:lineRule="auto"/>
      </w:pPr>
    </w:p>
    <w:p w14:paraId="3D2B4DFB" w14:textId="48313F19" w:rsidR="004778EE" w:rsidRDefault="004778EE" w:rsidP="00DA6AA7">
      <w:pPr>
        <w:spacing w:after="0" w:line="240" w:lineRule="auto"/>
      </w:pPr>
      <w:r>
        <w:t>I would like my child ……………………………………………………………………………………………………………………………………..</w:t>
      </w:r>
    </w:p>
    <w:p w14:paraId="530BD616" w14:textId="608572B8" w:rsidR="004778EE" w:rsidRDefault="00046D86" w:rsidP="00DA6AA7">
      <w:pPr>
        <w:spacing w:after="0" w:line="240" w:lineRule="auto"/>
      </w:pPr>
      <w:r>
        <w:t>t</w:t>
      </w:r>
      <w:r w:rsidR="004778EE">
        <w:t xml:space="preserve">o take part in the trip to </w:t>
      </w:r>
      <w:r w:rsidR="00AC7852">
        <w:t>the Bridgewater Hall</w:t>
      </w:r>
      <w:r w:rsidR="005F1BE3">
        <w:t xml:space="preserve"> </w:t>
      </w:r>
      <w:r w:rsidR="004778EE">
        <w:t xml:space="preserve">on </w:t>
      </w:r>
      <w:r w:rsidR="00410C68">
        <w:rPr>
          <w:b/>
          <w:bCs/>
        </w:rPr>
        <w:t>T</w:t>
      </w:r>
      <w:r w:rsidR="00434128">
        <w:rPr>
          <w:b/>
          <w:bCs/>
        </w:rPr>
        <w:t>uesday 4</w:t>
      </w:r>
      <w:r w:rsidR="00434128" w:rsidRPr="00434128">
        <w:rPr>
          <w:b/>
          <w:bCs/>
          <w:vertAlign w:val="superscript"/>
        </w:rPr>
        <w:t>th</w:t>
      </w:r>
      <w:r w:rsidR="00434128">
        <w:rPr>
          <w:b/>
          <w:bCs/>
        </w:rPr>
        <w:t xml:space="preserve"> March 2025</w:t>
      </w:r>
      <w:r w:rsidR="007D1793">
        <w:rPr>
          <w:b/>
          <w:bCs/>
        </w:rPr>
        <w:t xml:space="preserve">. </w:t>
      </w:r>
    </w:p>
    <w:p w14:paraId="2E4973F5" w14:textId="232DB882" w:rsidR="004778EE" w:rsidRDefault="004778EE" w:rsidP="00DA6AA7">
      <w:pPr>
        <w:spacing w:after="0" w:line="240" w:lineRule="auto"/>
      </w:pPr>
    </w:p>
    <w:p w14:paraId="2C0C11F1" w14:textId="35E8E2D2" w:rsidR="004778EE" w:rsidRDefault="004778EE" w:rsidP="00DA6AA7">
      <w:pPr>
        <w:spacing w:after="0" w:line="240" w:lineRule="auto"/>
      </w:pPr>
      <w:r>
        <w:t>Signed……………………………………………………………</w:t>
      </w:r>
      <w:r w:rsidR="00046D86">
        <w:t>…………………………………………………</w:t>
      </w:r>
      <w:r>
        <w:t>parent / carer</w:t>
      </w:r>
    </w:p>
    <w:p w14:paraId="3EC91F81" w14:textId="389227D2" w:rsidR="0093411E" w:rsidRDefault="00174202" w:rsidP="00DA6AA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C47E911" wp14:editId="5C4AB18D">
                <wp:simplePos x="0" y="0"/>
                <wp:positionH relativeFrom="column">
                  <wp:posOffset>184785</wp:posOffset>
                </wp:positionH>
                <wp:positionV relativeFrom="paragraph">
                  <wp:posOffset>158750</wp:posOffset>
                </wp:positionV>
                <wp:extent cx="161925" cy="1714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DB958B" id="Rectangle 1" o:spid="_x0000_s1026" style="position:absolute;margin-left:14.55pt;margin-top:12.5pt;width:12.75pt;height:13.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" filled="f" strokecolor="black [3213]" strokeweight="1pt"/>
            </w:pict>
          </mc:Fallback>
        </mc:AlternateContent>
      </w:r>
    </w:p>
    <w:p w14:paraId="336A924D" w14:textId="2067FE40" w:rsidR="00DA6AA7" w:rsidRDefault="005F1BE3" w:rsidP="00174202">
      <w:pPr>
        <w:spacing w:after="0" w:line="240" w:lineRule="auto"/>
        <w:ind w:left="708"/>
      </w:pPr>
      <w:r>
        <w:t xml:space="preserve">My child is entitled to </w:t>
      </w:r>
      <w:r w:rsidRPr="00C925F7">
        <w:rPr>
          <w:b/>
          <w:bCs/>
        </w:rPr>
        <w:t>free school meals</w:t>
      </w:r>
      <w:r>
        <w:t xml:space="preserve"> and would like a free school packed lunch</w:t>
      </w:r>
      <w:r w:rsidR="00046D86">
        <w:t xml:space="preserve"> on this day. (please tick box)</w:t>
      </w:r>
      <w:r w:rsidR="00C925F7">
        <w:t>.</w:t>
      </w:r>
    </w:p>
    <w:p w14:paraId="7457ED53" w14:textId="640EA6E3" w:rsidR="005C6E05" w:rsidRDefault="005C6E05" w:rsidP="00174202">
      <w:pPr>
        <w:spacing w:after="0" w:line="240" w:lineRule="auto"/>
        <w:ind w:left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40B91E8" wp14:editId="2449CDC9">
                <wp:simplePos x="0" y="0"/>
                <wp:positionH relativeFrom="column">
                  <wp:posOffset>171450</wp:posOffset>
                </wp:positionH>
                <wp:positionV relativeFrom="paragraph">
                  <wp:posOffset>162560</wp:posOffset>
                </wp:positionV>
                <wp:extent cx="161925" cy="1714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69FBC7" id="Rectangle 4" o:spid="_x0000_s1026" style="position:absolute;margin-left:13.5pt;margin-top:12.8pt;width:12.75pt;height:13.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" filled="f" strokecolor="black [3213]" strokeweight="1pt"/>
            </w:pict>
          </mc:Fallback>
        </mc:AlternateContent>
      </w:r>
    </w:p>
    <w:p w14:paraId="4F0304ED" w14:textId="4DD187AF" w:rsidR="005C6E05" w:rsidRDefault="005C6E05" w:rsidP="00174202">
      <w:pPr>
        <w:spacing w:after="0" w:line="240" w:lineRule="auto"/>
        <w:ind w:left="708"/>
      </w:pPr>
      <w:r>
        <w:t xml:space="preserve">I will make my payment on Parent Pay by </w:t>
      </w:r>
      <w:r w:rsidR="00862949">
        <w:rPr>
          <w:b/>
          <w:bCs/>
        </w:rPr>
        <w:t>Monday</w:t>
      </w:r>
      <w:r w:rsidRPr="00C925F7">
        <w:rPr>
          <w:b/>
          <w:bCs/>
        </w:rPr>
        <w:t xml:space="preserve"> </w:t>
      </w:r>
      <w:r w:rsidR="00862949">
        <w:rPr>
          <w:b/>
          <w:bCs/>
        </w:rPr>
        <w:t>16</w:t>
      </w:r>
      <w:r w:rsidR="00434128" w:rsidRPr="00434128">
        <w:rPr>
          <w:b/>
          <w:bCs/>
          <w:vertAlign w:val="superscript"/>
        </w:rPr>
        <w:t>th</w:t>
      </w:r>
      <w:r w:rsidR="00434128">
        <w:rPr>
          <w:b/>
          <w:bCs/>
        </w:rPr>
        <w:t xml:space="preserve"> December.</w:t>
      </w:r>
      <w:r w:rsidR="009332EB">
        <w:rPr>
          <w:b/>
          <w:bCs/>
        </w:rPr>
        <w:t xml:space="preserve"> </w:t>
      </w:r>
    </w:p>
    <w:sectPr w:rsidR="005C6E05" w:rsidSect="006B2A5A">
      <w:footerReference w:type="default" r:id="rId15"/>
      <w:pgSz w:w="11906" w:h="16838" w:code="9"/>
      <w:pgMar w:top="1134" w:right="1134" w:bottom="709" w:left="1134" w:header="720" w:footer="0" w:gutter="0"/>
      <w:pgNumType w:start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82B0A6" w14:textId="77777777" w:rsidR="003C2BE2" w:rsidRDefault="003C2BE2" w:rsidP="001F5371">
      <w:pPr>
        <w:spacing w:after="0" w:line="240" w:lineRule="auto"/>
      </w:pPr>
      <w:r>
        <w:separator/>
      </w:r>
    </w:p>
  </w:endnote>
  <w:endnote w:type="continuationSeparator" w:id="0">
    <w:p w14:paraId="06BEC3D8" w14:textId="77777777" w:rsidR="003C2BE2" w:rsidRDefault="003C2BE2" w:rsidP="001F5371">
      <w:pPr>
        <w:spacing w:after="0" w:line="240" w:lineRule="auto"/>
      </w:pPr>
      <w:r>
        <w:continuationSeparator/>
      </w:r>
    </w:p>
  </w:endnote>
  <w:endnote w:type="continuationNotice" w:id="1">
    <w:p w14:paraId="4CAE7CBD" w14:textId="77777777" w:rsidR="003C2BE2" w:rsidRDefault="003C2B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580" w:type="dxa"/>
      <w:tblInd w:w="218" w:type="dxa"/>
      <w:tblLayout w:type="fixed"/>
      <w:tblLook w:val="0000" w:firstRow="0" w:lastRow="0" w:firstColumn="0" w:lastColumn="0" w:noHBand="0" w:noVBand="0"/>
    </w:tblPr>
    <w:tblGrid>
      <w:gridCol w:w="6710"/>
      <w:gridCol w:w="1870"/>
    </w:tblGrid>
    <w:tr w:rsidR="001F5371" w:rsidRPr="004F232A" w14:paraId="67B0A741" w14:textId="77777777" w:rsidTr="007C62F9">
      <w:tc>
        <w:tcPr>
          <w:tcW w:w="6710" w:type="dxa"/>
        </w:tcPr>
        <w:p w14:paraId="295CF1A4" w14:textId="77777777" w:rsidR="001F5371" w:rsidRPr="004F232A" w:rsidRDefault="001F5371" w:rsidP="001F5371"/>
      </w:tc>
      <w:tc>
        <w:tcPr>
          <w:tcW w:w="1870" w:type="dxa"/>
        </w:tcPr>
        <w:p w14:paraId="6DAED866" w14:textId="77777777" w:rsidR="001F5371" w:rsidRPr="004F232A" w:rsidRDefault="001F5371" w:rsidP="001F5371"/>
      </w:tc>
    </w:tr>
    <w:tr w:rsidR="001F5371" w:rsidRPr="004F232A" w14:paraId="3F167BA2" w14:textId="77777777" w:rsidTr="00E12B4F">
      <w:trPr>
        <w:trHeight w:val="266"/>
      </w:trPr>
      <w:tc>
        <w:tcPr>
          <w:tcW w:w="8580" w:type="dxa"/>
          <w:gridSpan w:val="2"/>
        </w:tcPr>
        <w:p w14:paraId="7F0D5F85" w14:textId="77777777" w:rsidR="001F5371" w:rsidRPr="005F39E4" w:rsidRDefault="001F5371" w:rsidP="00914A7C">
          <w:pPr>
            <w:jc w:val="right"/>
            <w:rPr>
              <w:sz w:val="22"/>
              <w:szCs w:val="22"/>
            </w:rPr>
          </w:pPr>
        </w:p>
      </w:tc>
    </w:tr>
  </w:tbl>
  <w:p w14:paraId="5C91DBAD" w14:textId="77777777" w:rsidR="001F5371" w:rsidRDefault="001F5371" w:rsidP="001F53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269052" w14:textId="77777777" w:rsidR="003C2BE2" w:rsidRDefault="003C2BE2" w:rsidP="001F5371">
      <w:pPr>
        <w:spacing w:after="0" w:line="240" w:lineRule="auto"/>
      </w:pPr>
      <w:r>
        <w:separator/>
      </w:r>
    </w:p>
  </w:footnote>
  <w:footnote w:type="continuationSeparator" w:id="0">
    <w:p w14:paraId="653D6012" w14:textId="77777777" w:rsidR="003C2BE2" w:rsidRDefault="003C2BE2" w:rsidP="001F5371">
      <w:pPr>
        <w:spacing w:after="0" w:line="240" w:lineRule="auto"/>
      </w:pPr>
      <w:r>
        <w:continuationSeparator/>
      </w:r>
    </w:p>
  </w:footnote>
  <w:footnote w:type="continuationNotice" w:id="1">
    <w:p w14:paraId="2C740D15" w14:textId="77777777" w:rsidR="003C2BE2" w:rsidRDefault="003C2BE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3D736C"/>
    <w:multiLevelType w:val="hybridMultilevel"/>
    <w:tmpl w:val="69F67D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0C35387"/>
    <w:multiLevelType w:val="multilevel"/>
    <w:tmpl w:val="57024D0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B1E3066"/>
    <w:multiLevelType w:val="hybridMultilevel"/>
    <w:tmpl w:val="0C848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9F19C4"/>
    <w:multiLevelType w:val="hybridMultilevel"/>
    <w:tmpl w:val="3B50BC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4495376">
    <w:abstractNumId w:val="1"/>
  </w:num>
  <w:num w:numId="2" w16cid:durableId="19002832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4845606">
    <w:abstractNumId w:val="1"/>
  </w:num>
  <w:num w:numId="4" w16cid:durableId="1758476469">
    <w:abstractNumId w:val="1"/>
  </w:num>
  <w:num w:numId="5" w16cid:durableId="1754475273">
    <w:abstractNumId w:val="1"/>
  </w:num>
  <w:num w:numId="6" w16cid:durableId="2088575221">
    <w:abstractNumId w:val="1"/>
  </w:num>
  <w:num w:numId="7" w16cid:durableId="1054811253">
    <w:abstractNumId w:val="1"/>
  </w:num>
  <w:num w:numId="8" w16cid:durableId="1781728874">
    <w:abstractNumId w:val="1"/>
  </w:num>
  <w:num w:numId="9" w16cid:durableId="1912424894">
    <w:abstractNumId w:val="1"/>
  </w:num>
  <w:num w:numId="10" w16cid:durableId="1924104157">
    <w:abstractNumId w:val="1"/>
  </w:num>
  <w:num w:numId="11" w16cid:durableId="745154484">
    <w:abstractNumId w:val="1"/>
  </w:num>
  <w:num w:numId="12" w16cid:durableId="118959040">
    <w:abstractNumId w:val="1"/>
  </w:num>
  <w:num w:numId="13" w16cid:durableId="2141725862">
    <w:abstractNumId w:val="0"/>
  </w:num>
  <w:num w:numId="14" w16cid:durableId="637031913">
    <w:abstractNumId w:val="2"/>
  </w:num>
  <w:num w:numId="15" w16cid:durableId="1795564651">
    <w:abstractNumId w:val="3"/>
  </w:num>
  <w:num w:numId="16" w16cid:durableId="2677371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D5F"/>
    <w:rsid w:val="00046D86"/>
    <w:rsid w:val="0005297C"/>
    <w:rsid w:val="000D5FA2"/>
    <w:rsid w:val="000E290C"/>
    <w:rsid w:val="00106C07"/>
    <w:rsid w:val="001235A2"/>
    <w:rsid w:val="00141258"/>
    <w:rsid w:val="0014358C"/>
    <w:rsid w:val="00174202"/>
    <w:rsid w:val="001A5A17"/>
    <w:rsid w:val="001C1F27"/>
    <w:rsid w:val="001F2F49"/>
    <w:rsid w:val="001F5371"/>
    <w:rsid w:val="002075E3"/>
    <w:rsid w:val="0021143C"/>
    <w:rsid w:val="00213CCF"/>
    <w:rsid w:val="00224A29"/>
    <w:rsid w:val="00282127"/>
    <w:rsid w:val="002B2617"/>
    <w:rsid w:val="00312FEE"/>
    <w:rsid w:val="003139DD"/>
    <w:rsid w:val="0033284A"/>
    <w:rsid w:val="003761C1"/>
    <w:rsid w:val="003816D8"/>
    <w:rsid w:val="003C2BE2"/>
    <w:rsid w:val="003D31ED"/>
    <w:rsid w:val="003D5031"/>
    <w:rsid w:val="003F6590"/>
    <w:rsid w:val="00410C68"/>
    <w:rsid w:val="00432F57"/>
    <w:rsid w:val="00434128"/>
    <w:rsid w:val="00436365"/>
    <w:rsid w:val="0044011A"/>
    <w:rsid w:val="0045053A"/>
    <w:rsid w:val="004611E1"/>
    <w:rsid w:val="00472B19"/>
    <w:rsid w:val="00475A0F"/>
    <w:rsid w:val="004778EE"/>
    <w:rsid w:val="0048033B"/>
    <w:rsid w:val="004E3FF9"/>
    <w:rsid w:val="004E7EBE"/>
    <w:rsid w:val="00501DEB"/>
    <w:rsid w:val="00520CB4"/>
    <w:rsid w:val="00540F85"/>
    <w:rsid w:val="005551B1"/>
    <w:rsid w:val="00591EC2"/>
    <w:rsid w:val="005C6E05"/>
    <w:rsid w:val="005D53B7"/>
    <w:rsid w:val="005E1666"/>
    <w:rsid w:val="005F1BE3"/>
    <w:rsid w:val="005F39E4"/>
    <w:rsid w:val="00601A14"/>
    <w:rsid w:val="00606DAC"/>
    <w:rsid w:val="00611E21"/>
    <w:rsid w:val="00616101"/>
    <w:rsid w:val="0061683E"/>
    <w:rsid w:val="00631275"/>
    <w:rsid w:val="00652CE6"/>
    <w:rsid w:val="00657746"/>
    <w:rsid w:val="00676177"/>
    <w:rsid w:val="006A6F99"/>
    <w:rsid w:val="006B2A5A"/>
    <w:rsid w:val="006D6944"/>
    <w:rsid w:val="00712249"/>
    <w:rsid w:val="0074466D"/>
    <w:rsid w:val="00783910"/>
    <w:rsid w:val="007D1793"/>
    <w:rsid w:val="007E5772"/>
    <w:rsid w:val="007F6226"/>
    <w:rsid w:val="008027D5"/>
    <w:rsid w:val="00836278"/>
    <w:rsid w:val="00862949"/>
    <w:rsid w:val="008664AE"/>
    <w:rsid w:val="008752D0"/>
    <w:rsid w:val="00885BCA"/>
    <w:rsid w:val="00885DB6"/>
    <w:rsid w:val="0089322F"/>
    <w:rsid w:val="008A17B9"/>
    <w:rsid w:val="008A3BC2"/>
    <w:rsid w:val="008B34CE"/>
    <w:rsid w:val="008B5036"/>
    <w:rsid w:val="008D40B0"/>
    <w:rsid w:val="008E7FC6"/>
    <w:rsid w:val="00911655"/>
    <w:rsid w:val="00914A7C"/>
    <w:rsid w:val="009332EB"/>
    <w:rsid w:val="0093411E"/>
    <w:rsid w:val="00960D04"/>
    <w:rsid w:val="0097606F"/>
    <w:rsid w:val="009A0874"/>
    <w:rsid w:val="009A2366"/>
    <w:rsid w:val="009C65CF"/>
    <w:rsid w:val="009D26D7"/>
    <w:rsid w:val="009F1EB9"/>
    <w:rsid w:val="00A534BA"/>
    <w:rsid w:val="00A87A94"/>
    <w:rsid w:val="00AA44D4"/>
    <w:rsid w:val="00AC7852"/>
    <w:rsid w:val="00AF35EE"/>
    <w:rsid w:val="00B26A09"/>
    <w:rsid w:val="00B613C3"/>
    <w:rsid w:val="00BC6D6A"/>
    <w:rsid w:val="00BE4EDD"/>
    <w:rsid w:val="00BF3819"/>
    <w:rsid w:val="00BF5A38"/>
    <w:rsid w:val="00C0426C"/>
    <w:rsid w:val="00C26BAC"/>
    <w:rsid w:val="00C36750"/>
    <w:rsid w:val="00C57124"/>
    <w:rsid w:val="00C6385F"/>
    <w:rsid w:val="00C77DC1"/>
    <w:rsid w:val="00C83545"/>
    <w:rsid w:val="00C925F7"/>
    <w:rsid w:val="00CD5826"/>
    <w:rsid w:val="00D17BAB"/>
    <w:rsid w:val="00D26451"/>
    <w:rsid w:val="00D30756"/>
    <w:rsid w:val="00D44DED"/>
    <w:rsid w:val="00D64133"/>
    <w:rsid w:val="00D7536C"/>
    <w:rsid w:val="00D85A2E"/>
    <w:rsid w:val="00D92434"/>
    <w:rsid w:val="00DA40EF"/>
    <w:rsid w:val="00DA6AA7"/>
    <w:rsid w:val="00DD6213"/>
    <w:rsid w:val="00E12B4F"/>
    <w:rsid w:val="00E13398"/>
    <w:rsid w:val="00E21179"/>
    <w:rsid w:val="00E27282"/>
    <w:rsid w:val="00E276C8"/>
    <w:rsid w:val="00E329BF"/>
    <w:rsid w:val="00E72EAD"/>
    <w:rsid w:val="00E83B4B"/>
    <w:rsid w:val="00EA0329"/>
    <w:rsid w:val="00EA22BF"/>
    <w:rsid w:val="00ED0093"/>
    <w:rsid w:val="00ED4D5F"/>
    <w:rsid w:val="00EE3204"/>
    <w:rsid w:val="00EE4B3A"/>
    <w:rsid w:val="00EE73A6"/>
    <w:rsid w:val="00EF06F2"/>
    <w:rsid w:val="00EF25B4"/>
    <w:rsid w:val="00EF2E48"/>
    <w:rsid w:val="00EF68AF"/>
    <w:rsid w:val="00F049D7"/>
    <w:rsid w:val="00F75D18"/>
    <w:rsid w:val="00F810ED"/>
    <w:rsid w:val="00F8326B"/>
    <w:rsid w:val="00F9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CA5270"/>
  <w15:chartTrackingRefBased/>
  <w15:docId w15:val="{B73A5907-0AE4-4DD3-A6CE-07767F556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451"/>
  </w:style>
  <w:style w:type="paragraph" w:styleId="Heading1">
    <w:name w:val="heading 1"/>
    <w:basedOn w:val="Normal"/>
    <w:next w:val="Normal"/>
    <w:link w:val="Heading1Char"/>
    <w:uiPriority w:val="9"/>
    <w:qFormat/>
    <w:rsid w:val="00712249"/>
    <w:pPr>
      <w:keepNext/>
      <w:keepLines/>
      <w:pBdr>
        <w:bottom w:val="single" w:sz="4" w:space="2" w:color="D55816" w:themeColor="accent2"/>
      </w:pBdr>
      <w:spacing w:before="360" w:after="36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6451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D55816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2645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9F4110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6A2C0B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9F4110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6A2C0B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6A2C0B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6A2C0B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6A2C0B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264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D26451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451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6451"/>
    <w:rPr>
      <w:caps/>
      <w:color w:val="404040" w:themeColor="text1" w:themeTint="BF"/>
      <w:spacing w:val="20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712249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26451"/>
    <w:rPr>
      <w:rFonts w:asciiTheme="majorHAnsi" w:eastAsiaTheme="majorEastAsia" w:hAnsiTheme="majorHAnsi" w:cstheme="majorBidi"/>
      <w:color w:val="D55816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D26451"/>
    <w:rPr>
      <w:rFonts w:asciiTheme="majorHAnsi" w:eastAsiaTheme="majorEastAsia" w:hAnsiTheme="majorHAnsi" w:cstheme="majorBidi"/>
      <w:color w:val="9F4110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451"/>
    <w:rPr>
      <w:rFonts w:asciiTheme="majorHAnsi" w:eastAsiaTheme="majorEastAsia" w:hAnsiTheme="majorHAnsi" w:cstheme="majorBidi"/>
      <w:i/>
      <w:iCs/>
      <w:color w:val="6A2C0B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451"/>
    <w:rPr>
      <w:rFonts w:asciiTheme="majorHAnsi" w:eastAsiaTheme="majorEastAsia" w:hAnsiTheme="majorHAnsi" w:cstheme="majorBidi"/>
      <w:color w:val="9F4110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451"/>
    <w:rPr>
      <w:rFonts w:asciiTheme="majorHAnsi" w:eastAsiaTheme="majorEastAsia" w:hAnsiTheme="majorHAnsi" w:cstheme="majorBidi"/>
      <w:i/>
      <w:iCs/>
      <w:color w:val="6A2C0B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451"/>
    <w:rPr>
      <w:rFonts w:asciiTheme="majorHAnsi" w:eastAsiaTheme="majorEastAsia" w:hAnsiTheme="majorHAnsi" w:cstheme="majorBidi"/>
      <w:b/>
      <w:bCs/>
      <w:color w:val="6A2C0B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451"/>
    <w:rPr>
      <w:rFonts w:asciiTheme="majorHAnsi" w:eastAsiaTheme="majorEastAsia" w:hAnsiTheme="majorHAnsi" w:cstheme="majorBidi"/>
      <w:color w:val="6A2C0B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451"/>
    <w:rPr>
      <w:rFonts w:asciiTheme="majorHAnsi" w:eastAsiaTheme="majorEastAsia" w:hAnsiTheme="majorHAnsi" w:cstheme="majorBidi"/>
      <w:i/>
      <w:iCs/>
      <w:color w:val="6A2C0B" w:themeColor="accent2" w:themeShade="80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sid w:val="00D26451"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D26451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D26451"/>
    <w:rPr>
      <w:b/>
      <w:bCs/>
      <w:i/>
      <w:iCs/>
      <w:caps w:val="0"/>
      <w:smallCaps w:val="0"/>
      <w:strike w:val="0"/>
      <w:dstrike w:val="0"/>
      <w:color w:val="D55816" w:themeColor="accent2"/>
    </w:rPr>
  </w:style>
  <w:style w:type="character" w:styleId="Strong">
    <w:name w:val="Strong"/>
    <w:basedOn w:val="DefaultParagraphFont"/>
    <w:uiPriority w:val="22"/>
    <w:qFormat/>
    <w:rsid w:val="00D26451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D26451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2645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451"/>
    <w:pPr>
      <w:pBdr>
        <w:top w:val="single" w:sz="24" w:space="4" w:color="D55816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451"/>
    <w:rPr>
      <w:rFonts w:asciiTheme="majorHAnsi" w:eastAsiaTheme="majorEastAsia" w:hAnsiTheme="majorHAnsi" w:cstheme="majorBidi"/>
      <w:sz w:val="24"/>
      <w:szCs w:val="24"/>
    </w:rPr>
  </w:style>
  <w:style w:type="character" w:styleId="SubtleReference">
    <w:name w:val="Subtle Reference"/>
    <w:basedOn w:val="DefaultParagraphFont"/>
    <w:uiPriority w:val="31"/>
    <w:qFormat/>
    <w:rsid w:val="00D2645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26451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D26451"/>
    <w:rPr>
      <w:b/>
      <w:bCs/>
      <w:caps w:val="0"/>
      <w:smallCap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2645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OCHeading">
    <w:name w:val="TOC Heading"/>
    <w:basedOn w:val="Heading1"/>
    <w:next w:val="Normal"/>
    <w:uiPriority w:val="39"/>
    <w:unhideWhenUsed/>
    <w:qFormat/>
    <w:rsid w:val="00D26451"/>
    <w:pPr>
      <w:outlineLvl w:val="9"/>
    </w:pPr>
  </w:style>
  <w:style w:type="paragraph" w:styleId="NoSpacing">
    <w:name w:val="No Spacing"/>
    <w:uiPriority w:val="1"/>
    <w:qFormat/>
    <w:rsid w:val="00D2645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1F537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F5371"/>
    <w:rPr>
      <w:color w:val="6B9F25" w:themeColor="hyperlink"/>
      <w:u w:val="single"/>
    </w:rPr>
  </w:style>
  <w:style w:type="paragraph" w:customStyle="1" w:styleId="TableText">
    <w:name w:val="Table Text"/>
    <w:basedOn w:val="BodyText"/>
    <w:rsid w:val="001F5371"/>
    <w:pPr>
      <w:widowControl w:val="0"/>
      <w:suppressAutoHyphens/>
      <w:spacing w:before="60" w:after="60" w:line="240" w:lineRule="exact"/>
    </w:pPr>
    <w:rPr>
      <w:rFonts w:ascii="Bookman Old Style" w:eastAsia="Times New Roman" w:hAnsi="Bookman Old Style" w:cs="Times New Roman"/>
      <w:sz w:val="20"/>
      <w:szCs w:val="20"/>
      <w:lang w:eastAsia="en-US"/>
    </w:rPr>
  </w:style>
  <w:style w:type="paragraph" w:customStyle="1" w:styleId="TableHeading">
    <w:name w:val="Table Heading"/>
    <w:basedOn w:val="TableText"/>
    <w:next w:val="TableText"/>
    <w:rsid w:val="001F5371"/>
    <w:rPr>
      <w:b/>
    </w:rPr>
  </w:style>
  <w:style w:type="paragraph" w:styleId="BodyText">
    <w:name w:val="Body Text"/>
    <w:basedOn w:val="Normal"/>
    <w:link w:val="BodyTextChar"/>
    <w:uiPriority w:val="99"/>
    <w:semiHidden/>
    <w:unhideWhenUsed/>
    <w:rsid w:val="001F53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F5371"/>
  </w:style>
  <w:style w:type="paragraph" w:styleId="Header">
    <w:name w:val="header"/>
    <w:basedOn w:val="Normal"/>
    <w:link w:val="HeaderChar"/>
    <w:uiPriority w:val="99"/>
    <w:unhideWhenUsed/>
    <w:rsid w:val="001F5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371"/>
  </w:style>
  <w:style w:type="paragraph" w:styleId="Footer">
    <w:name w:val="footer"/>
    <w:basedOn w:val="Normal"/>
    <w:link w:val="FooterChar"/>
    <w:unhideWhenUsed/>
    <w:rsid w:val="001F5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F5371"/>
  </w:style>
  <w:style w:type="character" w:styleId="PageNumber">
    <w:name w:val="page number"/>
    <w:basedOn w:val="DefaultParagraphFont"/>
    <w:rsid w:val="001F5371"/>
    <w:rPr>
      <w:rFonts w:ascii="Arial" w:hAnsi="Arial"/>
    </w:rPr>
  </w:style>
  <w:style w:type="table" w:styleId="TableGrid">
    <w:name w:val="Table Grid"/>
    <w:basedOn w:val="TableNormal"/>
    <w:uiPriority w:val="39"/>
    <w:rsid w:val="00914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A087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124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8B50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en-GB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38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us\AppData\Roaming\Microsoft\Templates\Report%20design%20(blank).dotx" TargetMode="External"/></Relationship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2015-04-01T00:00:00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7" ma:contentTypeDescription="Create a new document." ma:contentTypeScope="" ma:versionID="0fe55928ac1de484bc6bddd4625eaf0c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8fb5f242240f8e4be20de729b3f782f3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78C92FA-3909-4AA4-ACD5-CB92B41BFD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A197F0-6263-4841-B17B-B364854B95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74fae-1689-467f-9bcb-3c66ecb80eed"/>
    <ds:schemaRef ds:uri="c240e6b0-6d5a-4a3c-b095-3a53c1eb9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43E743-6B67-459A-AD0B-8CEB5ECCB77C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5.xml><?xml version="1.0" encoding="utf-8"?>
<ds:datastoreItem xmlns:ds="http://schemas.openxmlformats.org/officeDocument/2006/customXml" ds:itemID="{64B7579B-53E7-4EDD-A27C-2C69C7C8A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design (blank)</Template>
  <TotalTime>0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St George’s C of E (V.A.) Primary School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Sub-Title</dc:subject>
  <dc:creator>Marcus Hewitt</dc:creator>
  <cp:keywords/>
  <cp:lastModifiedBy>Alison Morley</cp:lastModifiedBy>
  <cp:revision>2</cp:revision>
  <cp:lastPrinted>2024-11-22T11:22:00Z</cp:lastPrinted>
  <dcterms:created xsi:type="dcterms:W3CDTF">2024-11-22T11:22:00Z</dcterms:created>
  <dcterms:modified xsi:type="dcterms:W3CDTF">2024-11-22T11:22:00Z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  <property fmtid="{D5CDD505-2E9C-101B-9397-08002B2CF9AE}" pid="3" name="ContentTypeId">
    <vt:lpwstr>0x0101003319D0908D207E42A9B6D39605684C0E</vt:lpwstr>
  </property>
  <property fmtid="{D5CDD505-2E9C-101B-9397-08002B2CF9AE}" pid="4" name="MediaServiceImageTags">
    <vt:lpwstr/>
  </property>
</Properties>
</file>